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D73C57" w14:textId="77777777" w:rsidR="003C1C28" w:rsidRPr="00082CFE" w:rsidRDefault="00DE2872" w:rsidP="00322794">
      <w:r w:rsidRPr="00FA13B8">
        <w:rPr>
          <w:noProof/>
        </w:rPr>
        <mc:AlternateContent>
          <mc:Choice Requires="wps">
            <w:drawing>
              <wp:anchor distT="0" distB="0" distL="114300" distR="114300" simplePos="0" relativeHeight="251658241" behindDoc="0" locked="0" layoutInCell="1" allowOverlap="1" wp14:anchorId="0A72BFA6" wp14:editId="6F2EEBD7">
                <wp:simplePos x="0" y="0"/>
                <wp:positionH relativeFrom="column">
                  <wp:posOffset>-963735</wp:posOffset>
                </wp:positionH>
                <wp:positionV relativeFrom="paragraph">
                  <wp:posOffset>-618978</wp:posOffset>
                </wp:positionV>
                <wp:extent cx="7614041" cy="1641475"/>
                <wp:effectExtent l="0" t="0" r="6350" b="0"/>
                <wp:wrapNone/>
                <wp:docPr id="4" name="Rechteck 3">
                  <a:extLst xmlns:a="http://schemas.openxmlformats.org/drawingml/2006/main">
                    <a:ext uri="{FF2B5EF4-FFF2-40B4-BE49-F238E27FC236}">
                      <a16:creationId xmlns:a16="http://schemas.microsoft.com/office/drawing/2014/main" id="{4070B6A2-D825-0312-096F-69AF4401E73F}"/>
                    </a:ext>
                  </a:extLst>
                </wp:docPr>
                <wp:cNvGraphicFramePr/>
                <a:graphic xmlns:a="http://schemas.openxmlformats.org/drawingml/2006/main">
                  <a:graphicData uri="http://schemas.microsoft.com/office/word/2010/wordprocessingShape">
                    <wps:wsp>
                      <wps:cNvSpPr/>
                      <wps:spPr bwMode="auto">
                        <a:xfrm>
                          <a:off x="0" y="0"/>
                          <a:ext cx="7614041" cy="1641475"/>
                        </a:xfrm>
                        <a:prstGeom prst="rect">
                          <a:avLst/>
                        </a:prstGeom>
                        <a:solidFill>
                          <a:srgbClr val="015573"/>
                        </a:solidFill>
                        <a:ln w="9525" cap="flat" cmpd="sng" algn="ctr">
                          <a:noFill/>
                          <a:prstDash val="solid"/>
                          <a:round/>
                          <a:headEnd type="none" w="med" len="med"/>
                          <a:tailEnd type="none" w="med" len="med"/>
                        </a:ln>
                        <a:effectLst/>
                      </wps:spPr>
                      <wps:bodyPr vert="horz" wrap="square" lIns="91440" tIns="45720" rIns="91440" bIns="45720" numCol="1" rtlCol="0" anchor="t" anchorCtr="0" compatLnSpc="1">
                        <a:prstTxWarp prst="textNoShape">
                          <a:avLst/>
                        </a:prstTxWarp>
                      </wps:bodyPr>
                    </wps:wsp>
                  </a:graphicData>
                </a:graphic>
                <wp14:sizeRelH relativeFrom="margin">
                  <wp14:pctWidth>0</wp14:pctWidth>
                </wp14:sizeRelH>
              </wp:anchor>
            </w:drawing>
          </mc:Choice>
          <mc:Fallback>
            <w:pict>
              <v:rect w14:anchorId="417B1A5F" id="Rechteck 3" o:spid="_x0000_s1026" style="position:absolute;margin-left:-75.9pt;margin-top:-48.75pt;width:599.55pt;height:129.2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" fillcolor="#015573" stroked="f">
                <v:stroke joinstyle="round"/>
              </v:rect>
            </w:pict>
          </mc:Fallback>
        </mc:AlternateContent>
      </w:r>
      <w:r w:rsidR="00A76027" w:rsidRPr="00FA13B8">
        <w:rPr>
          <w:noProof/>
        </w:rPr>
        <mc:AlternateContent>
          <mc:Choice Requires="wpg">
            <w:drawing>
              <wp:anchor distT="0" distB="0" distL="114300" distR="114300" simplePos="0" relativeHeight="251658247" behindDoc="0" locked="0" layoutInCell="1" allowOverlap="1" wp14:anchorId="761A7B35" wp14:editId="70F593DE">
                <wp:simplePos x="0" y="0"/>
                <wp:positionH relativeFrom="column">
                  <wp:posOffset>3766185</wp:posOffset>
                </wp:positionH>
                <wp:positionV relativeFrom="paragraph">
                  <wp:posOffset>-81260</wp:posOffset>
                </wp:positionV>
                <wp:extent cx="2385238" cy="719141"/>
                <wp:effectExtent l="0" t="0" r="2540" b="0"/>
                <wp:wrapNone/>
                <wp:docPr id="1891438058" name="Gruppieren 4"/>
                <wp:cNvGraphicFramePr/>
                <a:graphic xmlns:a="http://schemas.openxmlformats.org/drawingml/2006/main">
                  <a:graphicData uri="http://schemas.microsoft.com/office/word/2010/wordprocessingGroup">
                    <wpg:wgp>
                      <wpg:cNvGrpSpPr/>
                      <wpg:grpSpPr>
                        <a:xfrm>
                          <a:off x="0" y="0"/>
                          <a:ext cx="2385238" cy="719141"/>
                          <a:chOff x="0" y="0"/>
                          <a:chExt cx="4854491" cy="1463613"/>
                        </a:xfrm>
                      </wpg:grpSpPr>
                      <pic:pic xmlns:pic="http://schemas.openxmlformats.org/drawingml/2006/picture">
                        <pic:nvPicPr>
                          <pic:cNvPr id="1590767235" name="Grafik 1590767235" descr="Ein Bild, das Text, Clipart enthält.&#10;&#10;Automatisch generierte Beschreibung"/>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854071" cy="1171449"/>
                          </a:xfrm>
                          <a:prstGeom prst="rect">
                            <a:avLst/>
                          </a:prstGeom>
                        </pic:spPr>
                      </pic:pic>
                      <pic:pic xmlns:pic="http://schemas.openxmlformats.org/drawingml/2006/picture">
                        <pic:nvPicPr>
                          <pic:cNvPr id="896797319" name="Grafik 896797319"/>
                          <pic:cNvPicPr>
                            <a:picLocks noChangeAspect="1"/>
                          </pic:cNvPicPr>
                        </pic:nvPicPr>
                        <pic:blipFill>
                          <a:blip r:embed="rId12">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a:xfrm>
                            <a:off x="2659047" y="833977"/>
                            <a:ext cx="2195444" cy="629636"/>
                          </a:xfrm>
                          <a:prstGeom prst="rect">
                            <a:avLst/>
                          </a:prstGeom>
                        </pic:spPr>
                      </pic:pic>
                    </wpg:wgp>
                  </a:graphicData>
                </a:graphic>
              </wp:anchor>
            </w:drawing>
          </mc:Choice>
          <mc:Fallback>
            <w:pict>
              <v:group w14:anchorId="6EC8942D" id="Gruppieren 4" o:spid="_x0000_s1026" style="position:absolute;margin-left:296.55pt;margin-top:-6.4pt;width:187.8pt;height:56.65pt;z-index:251658247" coordsize="48544,14636"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590767235" o:spid="_x0000_s1027" type="#_x0000_t75" alt="Ein Bild, das Text, Clipart enthält.&#10;&#10;Automatisch generierte Beschreibung" style="position:absolute;width:48540;height:117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">
                  <v:imagedata r:id="rId14" o:title="Ein Bild, das Text, Clipart enthält"/>
                </v:shape>
                <v:shape id="Grafik 896797319" o:spid="_x0000_s1028" type="#_x0000_t75" style="position:absolute;left:26590;top:8339;width:21954;height:62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">
                  <v:imagedata r:id="rId15" o:title=""/>
                </v:shape>
              </v:group>
            </w:pict>
          </mc:Fallback>
        </mc:AlternateContent>
      </w:r>
      <w:r w:rsidR="00F65BE6" w:rsidRPr="00F65BE6">
        <w:t xml:space="preserve"> </w:t>
      </w:r>
    </w:p>
    <w:p w14:paraId="7632D14F" w14:textId="77777777" w:rsidR="00C018B7" w:rsidRPr="00082CFE" w:rsidRDefault="00C018B7" w:rsidP="006C4AF9"/>
    <w:p w14:paraId="1694BFA2" w14:textId="77777777" w:rsidR="006C4AF9" w:rsidRPr="00082CFE" w:rsidRDefault="00A76027" w:rsidP="4F8C60F9">
      <w:r w:rsidRPr="00FA13B8">
        <w:rPr>
          <w:noProof/>
        </w:rPr>
        <mc:AlternateContent>
          <mc:Choice Requires="wps">
            <w:drawing>
              <wp:anchor distT="0" distB="0" distL="114300" distR="114300" simplePos="0" relativeHeight="251658240" behindDoc="0" locked="0" layoutInCell="1" allowOverlap="1" wp14:anchorId="18368FFB" wp14:editId="003E4C0E">
                <wp:simplePos x="0" y="0"/>
                <wp:positionH relativeFrom="column">
                  <wp:posOffset>-963735</wp:posOffset>
                </wp:positionH>
                <wp:positionV relativeFrom="paragraph">
                  <wp:posOffset>365809</wp:posOffset>
                </wp:positionV>
                <wp:extent cx="7614041" cy="2955073"/>
                <wp:effectExtent l="0" t="0" r="6350" b="4445"/>
                <wp:wrapNone/>
                <wp:docPr id="8" name="Rechteck 7">
                  <a:extLst xmlns:a="http://schemas.openxmlformats.org/drawingml/2006/main">
                    <a:ext uri="{FF2B5EF4-FFF2-40B4-BE49-F238E27FC236}">
                      <a16:creationId xmlns:a16="http://schemas.microsoft.com/office/drawing/2014/main" id="{477C829E-3F1F-649B-A862-184B2CE57FA6}"/>
                    </a:ext>
                  </a:extLst>
                </wp:docPr>
                <wp:cNvGraphicFramePr/>
                <a:graphic xmlns:a="http://schemas.openxmlformats.org/drawingml/2006/main">
                  <a:graphicData uri="http://schemas.microsoft.com/office/word/2010/wordprocessingShape">
                    <wps:wsp>
                      <wps:cNvSpPr/>
                      <wps:spPr>
                        <a:xfrm>
                          <a:off x="0" y="0"/>
                          <a:ext cx="7614041" cy="2955073"/>
                        </a:xfrm>
                        <a:prstGeom prst="rect">
                          <a:avLst/>
                        </a:prstGeom>
                        <a:gradFill flip="none" rotWithShape="1">
                          <a:gsLst>
                            <a:gs pos="0">
                              <a:srgbClr val="9BAF01"/>
                            </a:gs>
                            <a:gs pos="99000">
                              <a:srgbClr val="015573"/>
                            </a:gs>
                            <a:gs pos="84000">
                              <a:srgbClr val="015573"/>
                            </a:gs>
                            <a:gs pos="100000">
                              <a:srgbClr val="015573"/>
                            </a:gs>
                          </a:gsLst>
                          <a:lin ang="13500000" scaled="1"/>
                          <a:tileRect/>
                        </a:gra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anchor>
            </w:drawing>
          </mc:Choice>
          <mc:Fallback>
            <w:pict>
              <v:rect w14:anchorId="3413884C" id="Rechteck 7" o:spid="_x0000_s1026" style="position:absolute;margin-left:-75.9pt;margin-top:28.8pt;width:599.55pt;height:232.7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" fillcolor="#9baf01" stroked="f" strokeweight="2pt">
                <v:fill color2="#015573" rotate="t" angle="225" colors="0 #9baf01;55050f #015573;64881f #015573;1 #015573" focus="100%" type="gradient"/>
              </v:rect>
            </w:pict>
          </mc:Fallback>
        </mc:AlternateContent>
      </w:r>
    </w:p>
    <w:p w14:paraId="63886E1C" w14:textId="77777777" w:rsidR="00BC2CF8" w:rsidRDefault="00FA13B8" w:rsidP="006C4AF9">
      <w:pPr>
        <w:tabs>
          <w:tab w:val="left" w:pos="2160"/>
        </w:tabs>
      </w:pPr>
      <w:r w:rsidRPr="00FA13B8">
        <w:rPr>
          <w:noProof/>
        </w:rPr>
        <mc:AlternateContent>
          <mc:Choice Requires="wps">
            <w:drawing>
              <wp:anchor distT="0" distB="0" distL="114300" distR="114300" simplePos="0" relativeHeight="251658242" behindDoc="0" locked="0" layoutInCell="1" allowOverlap="1" wp14:anchorId="70F86D94" wp14:editId="0590C553">
                <wp:simplePos x="0" y="0"/>
                <wp:positionH relativeFrom="column">
                  <wp:posOffset>-567558</wp:posOffset>
                </wp:positionH>
                <wp:positionV relativeFrom="paragraph">
                  <wp:posOffset>446427</wp:posOffset>
                </wp:positionV>
                <wp:extent cx="5045926" cy="2031325"/>
                <wp:effectExtent l="0" t="0" r="0" b="0"/>
                <wp:wrapNone/>
                <wp:docPr id="20" name="Textfeld 19">
                  <a:extLst xmlns:a="http://schemas.openxmlformats.org/drawingml/2006/main">
                    <a:ext uri="{FF2B5EF4-FFF2-40B4-BE49-F238E27FC236}">
                      <a16:creationId xmlns:a16="http://schemas.microsoft.com/office/drawing/2014/main" id="{A10BB117-26A5-5E6E-E07C-861CCA5C9C71}"/>
                    </a:ext>
                  </a:extLst>
                </wp:docPr>
                <wp:cNvGraphicFramePr/>
                <a:graphic xmlns:a="http://schemas.openxmlformats.org/drawingml/2006/main">
                  <a:graphicData uri="http://schemas.microsoft.com/office/word/2010/wordprocessingShape">
                    <wps:wsp>
                      <wps:cNvSpPr txBox="1"/>
                      <wps:spPr>
                        <a:xfrm>
                          <a:off x="0" y="0"/>
                          <a:ext cx="5045926" cy="2031325"/>
                        </a:xfrm>
                        <a:prstGeom prst="rect">
                          <a:avLst/>
                        </a:prstGeom>
                        <a:noFill/>
                      </wps:spPr>
                      <wps:txbx>
                        <w:txbxContent>
                          <w:p w14:paraId="12F165D6" w14:textId="4B83D35C" w:rsidR="00DC2A2B" w:rsidRPr="00FD305C" w:rsidRDefault="00FA13B8" w:rsidP="00A81D6E">
                            <w:pPr>
                              <w:rPr>
                                <w:rFonts w:ascii="Montserrat Black" w:hAnsi="Montserrat Black"/>
                                <w:b/>
                                <w:bCs/>
                                <w:color w:val="FFFFFF"/>
                                <w:kern w:val="24"/>
                                <w:sz w:val="72"/>
                                <w:szCs w:val="72"/>
                              </w:rPr>
                            </w:pPr>
                            <w:r>
                              <w:rPr>
                                <w:rFonts w:ascii="Montserrat Black" w:hAnsi="Montserrat Black"/>
                                <w:b/>
                                <w:bCs/>
                                <w:color w:val="FFFFFF"/>
                                <w:kern w:val="24"/>
                                <w:sz w:val="72"/>
                                <w:szCs w:val="72"/>
                              </w:rPr>
                              <w:t>JAXForms –</w:t>
                            </w:r>
                            <w:r>
                              <w:rPr>
                                <w:rFonts w:ascii="Montserrat Black" w:hAnsi="Montserrat Black"/>
                                <w:b/>
                                <w:bCs/>
                                <w:color w:val="FFFFFF"/>
                                <w:kern w:val="24"/>
                                <w:sz w:val="72"/>
                                <w:szCs w:val="72"/>
                              </w:rPr>
                              <w:br/>
                              <w:t>clever</w:t>
                            </w:r>
                            <w:r>
                              <w:rPr>
                                <w:rFonts w:ascii="Montserrat Black" w:hAnsi="Montserrat Black"/>
                                <w:b/>
                                <w:bCs/>
                                <w:color w:val="FFFFFF"/>
                                <w:kern w:val="24"/>
                                <w:sz w:val="36"/>
                                <w:szCs w:val="36"/>
                              </w:rPr>
                              <w:t xml:space="preserve"> </w:t>
                            </w:r>
                            <w:r>
                              <w:rPr>
                                <w:rFonts w:ascii="Montserrat Black" w:hAnsi="Montserrat Black"/>
                                <w:b/>
                                <w:bCs/>
                                <w:color w:val="9BAF01"/>
                                <w:kern w:val="24"/>
                                <w:sz w:val="72"/>
                                <w:szCs w:val="72"/>
                              </w:rPr>
                              <w:t>!</w:t>
                            </w:r>
                            <w:r>
                              <w:rPr>
                                <w:rFonts w:ascii="Montserrat Black" w:hAnsi="Montserrat Black"/>
                                <w:b/>
                                <w:bCs/>
                                <w:color w:val="9BAF01"/>
                                <w:kern w:val="24"/>
                                <w:sz w:val="36"/>
                                <w:szCs w:val="36"/>
                              </w:rPr>
                              <w:t xml:space="preserve"> </w:t>
                            </w:r>
                            <w:r>
                              <w:rPr>
                                <w:rFonts w:ascii="Montserrat Black" w:hAnsi="Montserrat Black"/>
                                <w:b/>
                                <w:bCs/>
                                <w:color w:val="FFFFFF"/>
                                <w:kern w:val="24"/>
                                <w:sz w:val="72"/>
                                <w:szCs w:val="72"/>
                              </w:rPr>
                              <w:t>digita</w:t>
                            </w:r>
                            <w:r w:rsidR="00FD305C">
                              <w:rPr>
                                <w:rFonts w:ascii="Montserrat Black" w:hAnsi="Montserrat Black"/>
                                <w:b/>
                                <w:bCs/>
                                <w:color w:val="FFFFFF"/>
                                <w:kern w:val="24"/>
                                <w:sz w:val="72"/>
                                <w:szCs w:val="72"/>
                              </w:rPr>
                              <w:t>l</w:t>
                            </w:r>
                          </w:p>
                        </w:txbxContent>
                      </wps:txbx>
                      <wps:bodyPr wrap="square">
                        <a:spAutoFit/>
                      </wps:bodyPr>
                    </wps:wsp>
                  </a:graphicData>
                </a:graphic>
              </wp:anchor>
            </w:drawing>
          </mc:Choice>
          <mc:Fallback>
            <w:pict>
              <v:shapetype w14:anchorId="70F86D94" id="_x0000_t202" coordsize="21600,21600" o:spt="202" path="m,l,21600r21600,l21600,xe">
                <v:stroke joinstyle="miter"/>
                <v:path gradientshapeok="t" o:connecttype="rect"/>
              </v:shapetype>
              <v:shape id="Textfeld 19" o:spid="_x0000_s1026" type="#_x0000_t202" style="position:absolute;margin-left:-44.7pt;margin-top:35.15pt;width:397.3pt;height:159.95pt;z-index:25165824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" filled="f" stroked="f">
                <v:textbox style="mso-fit-shape-to-text:t">
                  <w:txbxContent>
                    <w:p w14:paraId="12F165D6" w14:textId="4B83D35C" w:rsidR="00DC2A2B" w:rsidRPr="00FD305C" w:rsidRDefault="00FA13B8" w:rsidP="00A81D6E">
                      <w:pPr>
                        <w:rPr>
                          <w:rFonts w:ascii="Montserrat Black" w:hAnsi="Montserrat Black"/>
                          <w:b/>
                          <w:bCs/>
                          <w:color w:val="FFFFFF"/>
                          <w:kern w:val="24"/>
                          <w:sz w:val="72"/>
                          <w:szCs w:val="72"/>
                        </w:rPr>
                      </w:pPr>
                      <w:r>
                        <w:rPr>
                          <w:rFonts w:ascii="Montserrat Black" w:hAnsi="Montserrat Black"/>
                          <w:b/>
                          <w:bCs/>
                          <w:color w:val="FFFFFF"/>
                          <w:kern w:val="24"/>
                          <w:sz w:val="72"/>
                          <w:szCs w:val="72"/>
                        </w:rPr>
                        <w:t>JAXForms –</w:t>
                      </w:r>
                      <w:r>
                        <w:rPr>
                          <w:rFonts w:ascii="Montserrat Black" w:hAnsi="Montserrat Black"/>
                          <w:b/>
                          <w:bCs/>
                          <w:color w:val="FFFFFF"/>
                          <w:kern w:val="24"/>
                          <w:sz w:val="72"/>
                          <w:szCs w:val="72"/>
                        </w:rPr>
                        <w:br/>
                        <w:t>clever</w:t>
                      </w:r>
                      <w:r>
                        <w:rPr>
                          <w:rFonts w:ascii="Montserrat Black" w:hAnsi="Montserrat Black"/>
                          <w:b/>
                          <w:bCs/>
                          <w:color w:val="FFFFFF"/>
                          <w:kern w:val="24"/>
                          <w:sz w:val="36"/>
                          <w:szCs w:val="36"/>
                        </w:rPr>
                        <w:t xml:space="preserve"> </w:t>
                      </w:r>
                      <w:r>
                        <w:rPr>
                          <w:rFonts w:ascii="Montserrat Black" w:hAnsi="Montserrat Black"/>
                          <w:b/>
                          <w:bCs/>
                          <w:color w:val="9BAF01"/>
                          <w:kern w:val="24"/>
                          <w:sz w:val="72"/>
                          <w:szCs w:val="72"/>
                        </w:rPr>
                        <w:t>!</w:t>
                      </w:r>
                      <w:r>
                        <w:rPr>
                          <w:rFonts w:ascii="Montserrat Black" w:hAnsi="Montserrat Black"/>
                          <w:b/>
                          <w:bCs/>
                          <w:color w:val="9BAF01"/>
                          <w:kern w:val="24"/>
                          <w:sz w:val="36"/>
                          <w:szCs w:val="36"/>
                        </w:rPr>
                        <w:t xml:space="preserve"> </w:t>
                      </w:r>
                      <w:r>
                        <w:rPr>
                          <w:rFonts w:ascii="Montserrat Black" w:hAnsi="Montserrat Black"/>
                          <w:b/>
                          <w:bCs/>
                          <w:color w:val="FFFFFF"/>
                          <w:kern w:val="24"/>
                          <w:sz w:val="72"/>
                          <w:szCs w:val="72"/>
                        </w:rPr>
                        <w:t>digita</w:t>
                      </w:r>
                      <w:r w:rsidR="00FD305C">
                        <w:rPr>
                          <w:rFonts w:ascii="Montserrat Black" w:hAnsi="Montserrat Black"/>
                          <w:b/>
                          <w:bCs/>
                          <w:color w:val="FFFFFF"/>
                          <w:kern w:val="24"/>
                          <w:sz w:val="72"/>
                          <w:szCs w:val="72"/>
                        </w:rPr>
                        <w:t>l</w:t>
                      </w:r>
                    </w:p>
                  </w:txbxContent>
                </v:textbox>
              </v:shape>
            </w:pict>
          </mc:Fallback>
        </mc:AlternateContent>
      </w:r>
      <w:r w:rsidR="43A16D01" w:rsidRPr="00F63FD5">
        <w:t xml:space="preserve"> </w:t>
      </w:r>
    </w:p>
    <w:p w14:paraId="03F51439" w14:textId="77777777" w:rsidR="00BC2CF8" w:rsidRDefault="00BC2CF8" w:rsidP="00BC2CF8">
      <w:pPr>
        <w:spacing w:after="200"/>
      </w:pPr>
    </w:p>
    <w:p w14:paraId="6C157F55" w14:textId="77777777" w:rsidR="007A6BD8" w:rsidRDefault="007A6BD8" w:rsidP="00BC2CF8">
      <w:pPr>
        <w:spacing w:after="200"/>
      </w:pPr>
    </w:p>
    <w:p w14:paraId="0FC2DBAA" w14:textId="77777777" w:rsidR="007A6BD8" w:rsidRDefault="007A6BD8" w:rsidP="00BC2CF8">
      <w:pPr>
        <w:spacing w:after="200"/>
      </w:pPr>
    </w:p>
    <w:p w14:paraId="4171BEEE" w14:textId="77777777" w:rsidR="007A6BD8" w:rsidRDefault="007A6BD8" w:rsidP="00BC2CF8">
      <w:pPr>
        <w:spacing w:after="200"/>
      </w:pPr>
    </w:p>
    <w:p w14:paraId="43B696D0" w14:textId="77777777" w:rsidR="007A6BD8" w:rsidRDefault="007A6BD8" w:rsidP="00BC2CF8">
      <w:pPr>
        <w:spacing w:after="200"/>
      </w:pPr>
    </w:p>
    <w:p w14:paraId="4EC4880C" w14:textId="77777777" w:rsidR="007A6BD8" w:rsidRDefault="007A6BD8" w:rsidP="00BC2CF8">
      <w:pPr>
        <w:spacing w:after="200"/>
      </w:pPr>
    </w:p>
    <w:p w14:paraId="64A41012" w14:textId="77777777" w:rsidR="007A6BD8" w:rsidRDefault="007A6BD8" w:rsidP="00BC2CF8">
      <w:pPr>
        <w:spacing w:after="200"/>
      </w:pPr>
    </w:p>
    <w:p w14:paraId="050968F8" w14:textId="77777777" w:rsidR="007A6BD8" w:rsidRDefault="007A6BD8" w:rsidP="00BC2CF8">
      <w:pPr>
        <w:spacing w:after="200"/>
      </w:pPr>
    </w:p>
    <w:p w14:paraId="550CB12F" w14:textId="77777777" w:rsidR="007A6BD8" w:rsidRDefault="007A6BD8" w:rsidP="00BC2CF8">
      <w:pPr>
        <w:spacing w:after="200"/>
      </w:pPr>
    </w:p>
    <w:p w14:paraId="62F62FAA" w14:textId="77777777" w:rsidR="007A6BD8" w:rsidRDefault="007A6BD8" w:rsidP="00BC2CF8">
      <w:pPr>
        <w:spacing w:after="200"/>
      </w:pPr>
    </w:p>
    <w:p w14:paraId="198F7390" w14:textId="77777777" w:rsidR="007A6BD8" w:rsidRDefault="00A35544" w:rsidP="00BC2CF8">
      <w:pPr>
        <w:spacing w:after="200"/>
      </w:pPr>
      <w:r w:rsidRPr="00A35544">
        <w:rPr>
          <w:noProof/>
        </w:rPr>
        <w:drawing>
          <wp:anchor distT="0" distB="0" distL="114300" distR="114300" simplePos="0" relativeHeight="251658244" behindDoc="0" locked="0" layoutInCell="1" allowOverlap="1" wp14:anchorId="1DEEBB13" wp14:editId="6A8B8B09">
            <wp:simplePos x="0" y="0"/>
            <wp:positionH relativeFrom="column">
              <wp:posOffset>848995</wp:posOffset>
            </wp:positionH>
            <wp:positionV relativeFrom="paragraph">
              <wp:posOffset>130919</wp:posOffset>
            </wp:positionV>
            <wp:extent cx="2984500" cy="1333500"/>
            <wp:effectExtent l="0" t="0" r="0" b="0"/>
            <wp:wrapNone/>
            <wp:docPr id="65642665" name="Grafik 1" descr="Ein Bild, das Reihe, Desig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642665" name="Grafik 1" descr="Ein Bild, das Reihe, Design enthält.&#10;&#10;KI-generierte Inhalte können fehlerhaft sein."/>
                    <pic:cNvPicPr/>
                  </pic:nvPicPr>
                  <pic:blipFill>
                    <a:blip r:embed="rId16">
                      <a:extLst>
                        <a:ext uri="{28A0092B-C50C-407E-A947-70E740481C1C}">
                          <a14:useLocalDpi xmlns:a14="http://schemas.microsoft.com/office/drawing/2010/main" val="0"/>
                        </a:ext>
                      </a:extLst>
                    </a:blip>
                    <a:stretch>
                      <a:fillRect/>
                    </a:stretch>
                  </pic:blipFill>
                  <pic:spPr>
                    <a:xfrm>
                      <a:off x="0" y="0"/>
                      <a:ext cx="2984500" cy="1333500"/>
                    </a:xfrm>
                    <a:prstGeom prst="rect">
                      <a:avLst/>
                    </a:prstGeom>
                  </pic:spPr>
                </pic:pic>
              </a:graphicData>
            </a:graphic>
            <wp14:sizeRelH relativeFrom="page">
              <wp14:pctWidth>0</wp14:pctWidth>
            </wp14:sizeRelH>
            <wp14:sizeRelV relativeFrom="page">
              <wp14:pctHeight>0</wp14:pctHeight>
            </wp14:sizeRelV>
          </wp:anchor>
        </w:drawing>
      </w:r>
    </w:p>
    <w:p w14:paraId="2F5116E2" w14:textId="77777777" w:rsidR="007A6BD8" w:rsidRDefault="007A6BD8" w:rsidP="00BC2CF8">
      <w:pPr>
        <w:spacing w:after="200"/>
      </w:pPr>
    </w:p>
    <w:p w14:paraId="54E79F16" w14:textId="77777777" w:rsidR="007A6BD8" w:rsidRDefault="007A6BD8" w:rsidP="00BC2CF8">
      <w:pPr>
        <w:spacing w:after="200"/>
      </w:pPr>
    </w:p>
    <w:p w14:paraId="54CEF7AB" w14:textId="77777777" w:rsidR="007A6BD8" w:rsidRDefault="007A6BD8" w:rsidP="00BC2CF8">
      <w:pPr>
        <w:spacing w:after="200"/>
      </w:pPr>
    </w:p>
    <w:p w14:paraId="23002B72" w14:textId="77777777" w:rsidR="007A6BD8" w:rsidRDefault="007A6BD8" w:rsidP="00BC2CF8">
      <w:pPr>
        <w:spacing w:after="200"/>
      </w:pPr>
    </w:p>
    <w:p w14:paraId="588F8376" w14:textId="1EF9AA0C" w:rsidR="007A6BD8" w:rsidRDefault="00FD305C" w:rsidP="00BC2CF8">
      <w:pPr>
        <w:spacing w:after="200"/>
      </w:pPr>
      <w:r w:rsidRPr="00082CFE">
        <w:rPr>
          <w:noProof/>
          <w:lang w:eastAsia="de-CH"/>
        </w:rPr>
        <mc:AlternateContent>
          <mc:Choice Requires="wps">
            <w:drawing>
              <wp:anchor distT="0" distB="0" distL="114300" distR="114300" simplePos="0" relativeHeight="251658243" behindDoc="0" locked="0" layoutInCell="1" allowOverlap="1" wp14:anchorId="0661CEE3" wp14:editId="22A21B40">
                <wp:simplePos x="0" y="0"/>
                <wp:positionH relativeFrom="margin">
                  <wp:posOffset>706120</wp:posOffset>
                </wp:positionH>
                <wp:positionV relativeFrom="margin">
                  <wp:posOffset>6127750</wp:posOffset>
                </wp:positionV>
                <wp:extent cx="5035550" cy="116840"/>
                <wp:effectExtent l="0" t="0" r="0" b="6350"/>
                <wp:wrapNone/>
                <wp:docPr id="2131963781" name="Textfeld 5"/>
                <wp:cNvGraphicFramePr/>
                <a:graphic xmlns:a="http://schemas.openxmlformats.org/drawingml/2006/main">
                  <a:graphicData uri="http://schemas.microsoft.com/office/word/2010/wordprocessingShape">
                    <wps:wsp>
                      <wps:cNvSpPr/>
                      <wps:spPr>
                        <a:xfrm>
                          <a:off x="0" y="0"/>
                          <a:ext cx="5035550" cy="116840"/>
                        </a:xfrm>
                        <a:prstGeom prst="rect">
                          <a:avLst/>
                        </a:prstGeom>
                        <a:noFill/>
                        <a:ln w="6350">
                          <a:noFill/>
                        </a:ln>
                      </wps:spPr>
                      <wps:txbx>
                        <w:txbxContent>
                          <w:p w14:paraId="55215C80" w14:textId="24B7847D" w:rsidR="00726D8F" w:rsidRPr="00852AA0" w:rsidRDefault="00FD305C" w:rsidP="00852AA0">
                            <w:pPr>
                              <w:pStyle w:val="p1"/>
                              <w:jc w:val="center"/>
                              <w:rPr>
                                <w:rFonts w:ascii="Montserrat Black" w:hAnsi="Montserrat Black"/>
                                <w:b/>
                                <w:bCs/>
                                <w:sz w:val="72"/>
                                <w:szCs w:val="72"/>
                              </w:rPr>
                            </w:pPr>
                            <w:r>
                              <w:rPr>
                                <w:rFonts w:ascii="Montserrat Black" w:hAnsi="Montserrat Black"/>
                                <w:b/>
                                <w:bCs/>
                                <w:sz w:val="72"/>
                                <w:szCs w:val="72"/>
                              </w:rPr>
                              <w:t>Schulungskonzept</w:t>
                            </w:r>
                          </w:p>
                        </w:txbxContent>
                      </wps:txbx>
                      <wps:bodyPr spcFirstLastPara="0" wrap="square" lIns="91440" tIns="45720" rIns="91440" bIns="45720" anchor="ctr">
                        <a:spAutoFit/>
                      </wps:bodyPr>
                    </wps:wsp>
                  </a:graphicData>
                </a:graphic>
                <wp14:sizeRelH relativeFrom="margin">
                  <wp14:pctWidth>0</wp14:pctWidth>
                </wp14:sizeRelH>
                <wp14:sizeRelV relativeFrom="margin">
                  <wp14:pctHeight>0</wp14:pctHeight>
                </wp14:sizeRelV>
              </wp:anchor>
            </w:drawing>
          </mc:Choice>
          <mc:Fallback>
            <w:pict>
              <v:rect w14:anchorId="0661CEE3" id="Textfeld 5" o:spid="_x0000_s1027" style="position:absolute;margin-left:55.6pt;margin-top:482.5pt;width:396.5pt;height:9.2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" filled="f" stroked="f" strokeweight=".5pt">
                <v:textbox style="mso-fit-shape-to-text:t">
                  <w:txbxContent>
                    <w:p w14:paraId="55215C80" w14:textId="24B7847D" w:rsidR="00726D8F" w:rsidRPr="00852AA0" w:rsidRDefault="00FD305C" w:rsidP="00852AA0">
                      <w:pPr>
                        <w:pStyle w:val="p1"/>
                        <w:jc w:val="center"/>
                        <w:rPr>
                          <w:rFonts w:ascii="Montserrat Black" w:hAnsi="Montserrat Black"/>
                          <w:b/>
                          <w:bCs/>
                          <w:sz w:val="72"/>
                          <w:szCs w:val="72"/>
                        </w:rPr>
                      </w:pPr>
                      <w:r>
                        <w:rPr>
                          <w:rFonts w:ascii="Montserrat Black" w:hAnsi="Montserrat Black"/>
                          <w:b/>
                          <w:bCs/>
                          <w:sz w:val="72"/>
                          <w:szCs w:val="72"/>
                        </w:rPr>
                        <w:t>Schulungskonzept</w:t>
                      </w:r>
                    </w:p>
                  </w:txbxContent>
                </v:textbox>
                <w10:wrap anchorx="margin" anchory="margin"/>
              </v:rect>
            </w:pict>
          </mc:Fallback>
        </mc:AlternateContent>
      </w:r>
    </w:p>
    <w:p w14:paraId="14B337E9" w14:textId="06BD15CA" w:rsidR="007A6BD8" w:rsidRDefault="007A6BD8" w:rsidP="00BC2CF8">
      <w:pPr>
        <w:spacing w:after="200"/>
      </w:pPr>
    </w:p>
    <w:p w14:paraId="3A74AAA7" w14:textId="77777777" w:rsidR="007A6BD8" w:rsidRDefault="007A6BD8" w:rsidP="00BC2CF8">
      <w:pPr>
        <w:spacing w:after="200"/>
      </w:pPr>
    </w:p>
    <w:p w14:paraId="28C3ADAC" w14:textId="77777777" w:rsidR="007A6BD8" w:rsidRDefault="007A6BD8" w:rsidP="00BC2CF8">
      <w:pPr>
        <w:spacing w:after="200"/>
      </w:pPr>
    </w:p>
    <w:p w14:paraId="75EA73A0" w14:textId="77777777" w:rsidR="007A6BD8" w:rsidRDefault="007A6BD8" w:rsidP="00BC2CF8">
      <w:pPr>
        <w:spacing w:after="200"/>
      </w:pPr>
    </w:p>
    <w:p w14:paraId="3E62C0A7" w14:textId="77777777" w:rsidR="007A6BD8" w:rsidRDefault="007A6BD8" w:rsidP="00BC2CF8">
      <w:pPr>
        <w:spacing w:after="200"/>
      </w:pPr>
    </w:p>
    <w:p w14:paraId="6D85A680" w14:textId="77777777" w:rsidR="007A6BD8" w:rsidRDefault="007A6BD8" w:rsidP="00BC2CF8">
      <w:pPr>
        <w:spacing w:after="200"/>
      </w:pPr>
    </w:p>
    <w:p w14:paraId="3B51628E" w14:textId="77777777" w:rsidR="007A6BD8" w:rsidRDefault="007A6BD8" w:rsidP="00BC2CF8">
      <w:pPr>
        <w:spacing w:after="200"/>
      </w:pPr>
    </w:p>
    <w:p w14:paraId="3C3EA459" w14:textId="77777777" w:rsidR="007A6BD8" w:rsidRDefault="007A6BD8" w:rsidP="00BC2CF8">
      <w:pPr>
        <w:spacing w:after="200"/>
      </w:pPr>
    </w:p>
    <w:p w14:paraId="4A33BE1A" w14:textId="77777777" w:rsidR="007A6BD8" w:rsidRDefault="007A6BD8" w:rsidP="00BC2CF8">
      <w:pPr>
        <w:spacing w:after="200"/>
      </w:pPr>
    </w:p>
    <w:p w14:paraId="3E10C822" w14:textId="77777777" w:rsidR="007A6BD8" w:rsidRDefault="007A6BD8" w:rsidP="00BC2CF8">
      <w:pPr>
        <w:spacing w:after="200"/>
        <w:sectPr w:rsidR="007A6BD8" w:rsidSect="00501E3E">
          <w:headerReference w:type="default" r:id="rId17"/>
          <w:footerReference w:type="even" r:id="rId18"/>
          <w:footerReference w:type="default" r:id="rId19"/>
          <w:footerReference w:type="first" r:id="rId20"/>
          <w:pgSz w:w="11906" w:h="16838"/>
          <w:pgMar w:top="720" w:right="1418" w:bottom="728" w:left="1418" w:header="709" w:footer="340" w:gutter="0"/>
          <w:pgNumType w:start="0"/>
          <w:cols w:space="708"/>
          <w:titlePg/>
          <w:docGrid w:linePitch="360"/>
        </w:sectPr>
      </w:pPr>
    </w:p>
    <w:p w14:paraId="24DA8E47" w14:textId="77777777" w:rsidR="006C4AF9" w:rsidRPr="00F93682" w:rsidRDefault="004A1839" w:rsidP="00C72E0E">
      <w:pPr>
        <w:pStyle w:val="TitelInhaltsverzeichnis"/>
      </w:pPr>
      <w:r w:rsidRPr="00F93682">
        <w:lastRenderedPageBreak/>
        <w:t>Inhaltsverzeichnis</w:t>
      </w:r>
    </w:p>
    <w:p w14:paraId="3B4C55B3" w14:textId="178710D1" w:rsidR="00CD1B84" w:rsidRDefault="004D5630">
      <w:pPr>
        <w:pStyle w:val="Verzeichnis1"/>
        <w:rPr>
          <w:rFonts w:asciiTheme="minorHAnsi" w:eastAsiaTheme="minorEastAsia" w:hAnsiTheme="minorHAnsi"/>
          <w:b w:val="0"/>
          <w:color w:val="auto"/>
          <w:kern w:val="2"/>
          <w:sz w:val="24"/>
          <w:szCs w:val="24"/>
          <w:lang w:eastAsia="de-CH"/>
          <w14:ligatures w14:val="standardContextual"/>
        </w:rPr>
      </w:pPr>
      <w:r>
        <w:rPr>
          <w:color w:val="031E2F"/>
        </w:rPr>
        <w:fldChar w:fldCharType="begin"/>
      </w:r>
      <w:r w:rsidR="531818F1">
        <w:instrText>TOC \o "1-3" \h \z \u</w:instrText>
      </w:r>
      <w:r>
        <w:rPr>
          <w:color w:val="031E2F"/>
        </w:rPr>
        <w:fldChar w:fldCharType="separate"/>
      </w:r>
      <w:hyperlink w:anchor="_Toc227751171" w:history="1">
        <w:r w:rsidR="00CD1B84" w:rsidRPr="00CF481A">
          <w:rPr>
            <w:rStyle w:val="Hyperlink"/>
            <w:rFonts w:ascii="Ubuntu Medium" w:hAnsi="Ubuntu Medium"/>
          </w:rPr>
          <w:t>1</w:t>
        </w:r>
        <w:r w:rsidR="00CD1B84">
          <w:rPr>
            <w:rFonts w:asciiTheme="minorHAnsi" w:eastAsiaTheme="minorEastAsia" w:hAnsiTheme="minorHAnsi"/>
            <w:b w:val="0"/>
            <w:color w:val="auto"/>
            <w:kern w:val="2"/>
            <w:sz w:val="24"/>
            <w:szCs w:val="24"/>
            <w:lang w:eastAsia="de-CH"/>
            <w14:ligatures w14:val="standardContextual"/>
          </w:rPr>
          <w:tab/>
        </w:r>
        <w:r w:rsidR="00CD1B84" w:rsidRPr="00CF481A">
          <w:rPr>
            <w:rStyle w:val="Hyperlink"/>
          </w:rPr>
          <w:t>Zielsetzung der Schulung</w:t>
        </w:r>
        <w:r w:rsidR="00CD1B84">
          <w:rPr>
            <w:webHidden/>
          </w:rPr>
          <w:tab/>
        </w:r>
        <w:r w:rsidR="00CD1B84">
          <w:rPr>
            <w:webHidden/>
          </w:rPr>
          <w:fldChar w:fldCharType="begin"/>
        </w:r>
        <w:r w:rsidR="00CD1B84">
          <w:rPr>
            <w:webHidden/>
          </w:rPr>
          <w:instrText xml:space="preserve"> PAGEREF _Toc227751171 \h </w:instrText>
        </w:r>
        <w:r w:rsidR="00CD1B84">
          <w:rPr>
            <w:webHidden/>
          </w:rPr>
        </w:r>
        <w:r w:rsidR="00CD1B84">
          <w:rPr>
            <w:webHidden/>
          </w:rPr>
          <w:fldChar w:fldCharType="separate"/>
        </w:r>
        <w:r w:rsidR="00CD1B84">
          <w:rPr>
            <w:webHidden/>
          </w:rPr>
          <w:t>2</w:t>
        </w:r>
        <w:r w:rsidR="00CD1B84">
          <w:rPr>
            <w:webHidden/>
          </w:rPr>
          <w:fldChar w:fldCharType="end"/>
        </w:r>
      </w:hyperlink>
    </w:p>
    <w:p w14:paraId="7A8086F8" w14:textId="26F23135" w:rsidR="00CD1B84" w:rsidRDefault="00CD1B84">
      <w:pPr>
        <w:pStyle w:val="Verzeichnis2"/>
        <w:rPr>
          <w:rFonts w:asciiTheme="minorHAnsi" w:eastAsiaTheme="minorEastAsia" w:hAnsiTheme="minorHAnsi"/>
          <w:color w:val="auto"/>
          <w:kern w:val="2"/>
          <w:sz w:val="24"/>
          <w:szCs w:val="24"/>
          <w:lang w:eastAsia="de-CH"/>
          <w14:ligatures w14:val="standardContextual"/>
        </w:rPr>
      </w:pPr>
      <w:hyperlink w:anchor="_Toc227751172" w:history="1">
        <w:r w:rsidRPr="00CF481A">
          <w:rPr>
            <w:rStyle w:val="Hyperlink"/>
          </w:rPr>
          <w:t>1.1</w:t>
        </w:r>
        <w:r>
          <w:rPr>
            <w:rFonts w:asciiTheme="minorHAnsi" w:eastAsiaTheme="minorEastAsia" w:hAnsiTheme="minorHAnsi"/>
            <w:color w:val="auto"/>
            <w:kern w:val="2"/>
            <w:sz w:val="24"/>
            <w:szCs w:val="24"/>
            <w:lang w:eastAsia="de-CH"/>
            <w14:ligatures w14:val="standardContextual"/>
          </w:rPr>
          <w:tab/>
        </w:r>
        <w:r w:rsidRPr="00CF481A">
          <w:rPr>
            <w:rStyle w:val="Hyperlink"/>
          </w:rPr>
          <w:t>Zielgruppe</w:t>
        </w:r>
        <w:r>
          <w:rPr>
            <w:webHidden/>
          </w:rPr>
          <w:tab/>
        </w:r>
        <w:r>
          <w:rPr>
            <w:webHidden/>
          </w:rPr>
          <w:fldChar w:fldCharType="begin"/>
        </w:r>
        <w:r>
          <w:rPr>
            <w:webHidden/>
          </w:rPr>
          <w:instrText xml:space="preserve"> PAGEREF _Toc227751172 \h </w:instrText>
        </w:r>
        <w:r>
          <w:rPr>
            <w:webHidden/>
          </w:rPr>
        </w:r>
        <w:r>
          <w:rPr>
            <w:webHidden/>
          </w:rPr>
          <w:fldChar w:fldCharType="separate"/>
        </w:r>
        <w:r>
          <w:rPr>
            <w:webHidden/>
          </w:rPr>
          <w:t>2</w:t>
        </w:r>
        <w:r>
          <w:rPr>
            <w:webHidden/>
          </w:rPr>
          <w:fldChar w:fldCharType="end"/>
        </w:r>
      </w:hyperlink>
    </w:p>
    <w:p w14:paraId="2FC6DB38" w14:textId="75894B41" w:rsidR="00CD1B84" w:rsidRDefault="00CD1B84">
      <w:pPr>
        <w:pStyle w:val="Verzeichnis2"/>
        <w:rPr>
          <w:rFonts w:asciiTheme="minorHAnsi" w:eastAsiaTheme="minorEastAsia" w:hAnsiTheme="minorHAnsi"/>
          <w:color w:val="auto"/>
          <w:kern w:val="2"/>
          <w:sz w:val="24"/>
          <w:szCs w:val="24"/>
          <w:lang w:eastAsia="de-CH"/>
          <w14:ligatures w14:val="standardContextual"/>
        </w:rPr>
      </w:pPr>
      <w:hyperlink w:anchor="_Toc227751173" w:history="1">
        <w:r w:rsidRPr="00CF481A">
          <w:rPr>
            <w:rStyle w:val="Hyperlink"/>
          </w:rPr>
          <w:t>1.2</w:t>
        </w:r>
        <w:r>
          <w:rPr>
            <w:rFonts w:asciiTheme="minorHAnsi" w:eastAsiaTheme="minorEastAsia" w:hAnsiTheme="minorHAnsi"/>
            <w:color w:val="auto"/>
            <w:kern w:val="2"/>
            <w:sz w:val="24"/>
            <w:szCs w:val="24"/>
            <w:lang w:eastAsia="de-CH"/>
            <w14:ligatures w14:val="standardContextual"/>
          </w:rPr>
          <w:tab/>
        </w:r>
        <w:r w:rsidRPr="00CF481A">
          <w:rPr>
            <w:rStyle w:val="Hyperlink"/>
          </w:rPr>
          <w:t>Voraussetzungen</w:t>
        </w:r>
        <w:r>
          <w:rPr>
            <w:webHidden/>
          </w:rPr>
          <w:tab/>
        </w:r>
        <w:r>
          <w:rPr>
            <w:webHidden/>
          </w:rPr>
          <w:fldChar w:fldCharType="begin"/>
        </w:r>
        <w:r>
          <w:rPr>
            <w:webHidden/>
          </w:rPr>
          <w:instrText xml:space="preserve"> PAGEREF _Toc227751173 \h </w:instrText>
        </w:r>
        <w:r>
          <w:rPr>
            <w:webHidden/>
          </w:rPr>
        </w:r>
        <w:r>
          <w:rPr>
            <w:webHidden/>
          </w:rPr>
          <w:fldChar w:fldCharType="separate"/>
        </w:r>
        <w:r>
          <w:rPr>
            <w:webHidden/>
          </w:rPr>
          <w:t>2</w:t>
        </w:r>
        <w:r>
          <w:rPr>
            <w:webHidden/>
          </w:rPr>
          <w:fldChar w:fldCharType="end"/>
        </w:r>
      </w:hyperlink>
    </w:p>
    <w:p w14:paraId="7AD4C862" w14:textId="6C45F411" w:rsidR="00CD1B84" w:rsidRDefault="00CD1B84">
      <w:pPr>
        <w:pStyle w:val="Verzeichnis2"/>
        <w:rPr>
          <w:rFonts w:asciiTheme="minorHAnsi" w:eastAsiaTheme="minorEastAsia" w:hAnsiTheme="minorHAnsi"/>
          <w:color w:val="auto"/>
          <w:kern w:val="2"/>
          <w:sz w:val="24"/>
          <w:szCs w:val="24"/>
          <w:lang w:eastAsia="de-CH"/>
          <w14:ligatures w14:val="standardContextual"/>
        </w:rPr>
      </w:pPr>
      <w:hyperlink w:anchor="_Toc227751174" w:history="1">
        <w:r w:rsidRPr="00CF481A">
          <w:rPr>
            <w:rStyle w:val="Hyperlink"/>
          </w:rPr>
          <w:t>1.3</w:t>
        </w:r>
        <w:r>
          <w:rPr>
            <w:rFonts w:asciiTheme="minorHAnsi" w:eastAsiaTheme="minorEastAsia" w:hAnsiTheme="minorHAnsi"/>
            <w:color w:val="auto"/>
            <w:kern w:val="2"/>
            <w:sz w:val="24"/>
            <w:szCs w:val="24"/>
            <w:lang w:eastAsia="de-CH"/>
            <w14:ligatures w14:val="standardContextual"/>
          </w:rPr>
          <w:tab/>
        </w:r>
        <w:r w:rsidRPr="00CF481A">
          <w:rPr>
            <w:rStyle w:val="Hyperlink"/>
          </w:rPr>
          <w:t>Methodik und Didaktik</w:t>
        </w:r>
        <w:r>
          <w:rPr>
            <w:webHidden/>
          </w:rPr>
          <w:tab/>
        </w:r>
        <w:r>
          <w:rPr>
            <w:webHidden/>
          </w:rPr>
          <w:fldChar w:fldCharType="begin"/>
        </w:r>
        <w:r>
          <w:rPr>
            <w:webHidden/>
          </w:rPr>
          <w:instrText xml:space="preserve"> PAGEREF _Toc227751174 \h </w:instrText>
        </w:r>
        <w:r>
          <w:rPr>
            <w:webHidden/>
          </w:rPr>
        </w:r>
        <w:r>
          <w:rPr>
            <w:webHidden/>
          </w:rPr>
          <w:fldChar w:fldCharType="separate"/>
        </w:r>
        <w:r>
          <w:rPr>
            <w:webHidden/>
          </w:rPr>
          <w:t>2</w:t>
        </w:r>
        <w:r>
          <w:rPr>
            <w:webHidden/>
          </w:rPr>
          <w:fldChar w:fldCharType="end"/>
        </w:r>
      </w:hyperlink>
    </w:p>
    <w:p w14:paraId="50185E06" w14:textId="719436AD" w:rsidR="00CD1B84" w:rsidRDefault="00CD1B84">
      <w:pPr>
        <w:pStyle w:val="Verzeichnis2"/>
        <w:rPr>
          <w:rFonts w:asciiTheme="minorHAnsi" w:eastAsiaTheme="minorEastAsia" w:hAnsiTheme="minorHAnsi"/>
          <w:color w:val="auto"/>
          <w:kern w:val="2"/>
          <w:sz w:val="24"/>
          <w:szCs w:val="24"/>
          <w:lang w:eastAsia="de-CH"/>
          <w14:ligatures w14:val="standardContextual"/>
        </w:rPr>
      </w:pPr>
      <w:hyperlink w:anchor="_Toc227751175" w:history="1">
        <w:r w:rsidRPr="00CF481A">
          <w:rPr>
            <w:rStyle w:val="Hyperlink"/>
          </w:rPr>
          <w:t>1.4</w:t>
        </w:r>
        <w:r>
          <w:rPr>
            <w:rFonts w:asciiTheme="minorHAnsi" w:eastAsiaTheme="minorEastAsia" w:hAnsiTheme="minorHAnsi"/>
            <w:color w:val="auto"/>
            <w:kern w:val="2"/>
            <w:sz w:val="24"/>
            <w:szCs w:val="24"/>
            <w:lang w:eastAsia="de-CH"/>
            <w14:ligatures w14:val="standardContextual"/>
          </w:rPr>
          <w:tab/>
        </w:r>
        <w:r w:rsidRPr="00CF481A">
          <w:rPr>
            <w:rStyle w:val="Hyperlink"/>
          </w:rPr>
          <w:t>Organisatorischer Ablauf</w:t>
        </w:r>
        <w:r>
          <w:rPr>
            <w:webHidden/>
          </w:rPr>
          <w:tab/>
        </w:r>
        <w:r>
          <w:rPr>
            <w:webHidden/>
          </w:rPr>
          <w:fldChar w:fldCharType="begin"/>
        </w:r>
        <w:r>
          <w:rPr>
            <w:webHidden/>
          </w:rPr>
          <w:instrText xml:space="preserve"> PAGEREF _Toc227751175 \h </w:instrText>
        </w:r>
        <w:r>
          <w:rPr>
            <w:webHidden/>
          </w:rPr>
        </w:r>
        <w:r>
          <w:rPr>
            <w:webHidden/>
          </w:rPr>
          <w:fldChar w:fldCharType="separate"/>
        </w:r>
        <w:r>
          <w:rPr>
            <w:webHidden/>
          </w:rPr>
          <w:t>2</w:t>
        </w:r>
        <w:r>
          <w:rPr>
            <w:webHidden/>
          </w:rPr>
          <w:fldChar w:fldCharType="end"/>
        </w:r>
      </w:hyperlink>
    </w:p>
    <w:p w14:paraId="51DBE0EC" w14:textId="21417332" w:rsidR="00CD1B84" w:rsidRDefault="00CD1B84">
      <w:pPr>
        <w:pStyle w:val="Verzeichnis2"/>
        <w:rPr>
          <w:rFonts w:asciiTheme="minorHAnsi" w:eastAsiaTheme="minorEastAsia" w:hAnsiTheme="minorHAnsi"/>
          <w:color w:val="auto"/>
          <w:kern w:val="2"/>
          <w:sz w:val="24"/>
          <w:szCs w:val="24"/>
          <w:lang w:eastAsia="de-CH"/>
          <w14:ligatures w14:val="standardContextual"/>
        </w:rPr>
      </w:pPr>
      <w:hyperlink w:anchor="_Toc227751176" w:history="1">
        <w:r w:rsidRPr="00CF481A">
          <w:rPr>
            <w:rStyle w:val="Hyperlink"/>
          </w:rPr>
          <w:t>1.5</w:t>
        </w:r>
        <w:r>
          <w:rPr>
            <w:rFonts w:asciiTheme="minorHAnsi" w:eastAsiaTheme="minorEastAsia" w:hAnsiTheme="minorHAnsi"/>
            <w:color w:val="auto"/>
            <w:kern w:val="2"/>
            <w:sz w:val="24"/>
            <w:szCs w:val="24"/>
            <w:lang w:eastAsia="de-CH"/>
            <w14:ligatures w14:val="standardContextual"/>
          </w:rPr>
          <w:tab/>
        </w:r>
        <w:r w:rsidRPr="00CF481A">
          <w:rPr>
            <w:rStyle w:val="Hyperlink"/>
          </w:rPr>
          <w:t>Inhalte und Themen</w:t>
        </w:r>
        <w:r>
          <w:rPr>
            <w:webHidden/>
          </w:rPr>
          <w:tab/>
        </w:r>
        <w:r>
          <w:rPr>
            <w:webHidden/>
          </w:rPr>
          <w:fldChar w:fldCharType="begin"/>
        </w:r>
        <w:r>
          <w:rPr>
            <w:webHidden/>
          </w:rPr>
          <w:instrText xml:space="preserve"> PAGEREF _Toc227751176 \h </w:instrText>
        </w:r>
        <w:r>
          <w:rPr>
            <w:webHidden/>
          </w:rPr>
        </w:r>
        <w:r>
          <w:rPr>
            <w:webHidden/>
          </w:rPr>
          <w:fldChar w:fldCharType="separate"/>
        </w:r>
        <w:r>
          <w:rPr>
            <w:webHidden/>
          </w:rPr>
          <w:t>2</w:t>
        </w:r>
        <w:r>
          <w:rPr>
            <w:webHidden/>
          </w:rPr>
          <w:fldChar w:fldCharType="end"/>
        </w:r>
      </w:hyperlink>
    </w:p>
    <w:p w14:paraId="7B50A847" w14:textId="2E0E061A" w:rsidR="00CD1B84" w:rsidRDefault="00CD1B84">
      <w:pPr>
        <w:pStyle w:val="Verzeichnis3"/>
        <w:rPr>
          <w:rFonts w:asciiTheme="minorHAnsi" w:eastAsiaTheme="minorEastAsia" w:hAnsiTheme="minorHAnsi"/>
          <w:color w:val="auto"/>
          <w:kern w:val="2"/>
          <w:sz w:val="24"/>
          <w:szCs w:val="24"/>
          <w14:ligatures w14:val="standardContextual"/>
        </w:rPr>
      </w:pPr>
      <w:hyperlink w:anchor="_Toc227751177" w:history="1">
        <w:r w:rsidRPr="00CF481A">
          <w:rPr>
            <w:rStyle w:val="Hyperlink"/>
          </w:rPr>
          <w:t>1.5.1</w:t>
        </w:r>
        <w:r>
          <w:rPr>
            <w:rFonts w:asciiTheme="minorHAnsi" w:eastAsiaTheme="minorEastAsia" w:hAnsiTheme="minorHAnsi"/>
            <w:color w:val="auto"/>
            <w:kern w:val="2"/>
            <w:sz w:val="24"/>
            <w:szCs w:val="24"/>
            <w14:ligatures w14:val="standardContextual"/>
          </w:rPr>
          <w:tab/>
        </w:r>
        <w:r w:rsidRPr="00CF481A">
          <w:rPr>
            <w:rStyle w:val="Hyperlink"/>
            <w:bCs/>
          </w:rPr>
          <w:t>Schulungsblock 1</w:t>
        </w:r>
        <w:r>
          <w:rPr>
            <w:webHidden/>
          </w:rPr>
          <w:tab/>
        </w:r>
        <w:r>
          <w:rPr>
            <w:webHidden/>
          </w:rPr>
          <w:fldChar w:fldCharType="begin"/>
        </w:r>
        <w:r>
          <w:rPr>
            <w:webHidden/>
          </w:rPr>
          <w:instrText xml:space="preserve"> PAGEREF _Toc227751177 \h </w:instrText>
        </w:r>
        <w:r>
          <w:rPr>
            <w:webHidden/>
          </w:rPr>
        </w:r>
        <w:r>
          <w:rPr>
            <w:webHidden/>
          </w:rPr>
          <w:fldChar w:fldCharType="separate"/>
        </w:r>
        <w:r>
          <w:rPr>
            <w:webHidden/>
          </w:rPr>
          <w:t>2</w:t>
        </w:r>
        <w:r>
          <w:rPr>
            <w:webHidden/>
          </w:rPr>
          <w:fldChar w:fldCharType="end"/>
        </w:r>
      </w:hyperlink>
    </w:p>
    <w:p w14:paraId="6054B73C" w14:textId="68964B19" w:rsidR="00CD1B84" w:rsidRDefault="00CD1B84">
      <w:pPr>
        <w:pStyle w:val="Verzeichnis3"/>
        <w:rPr>
          <w:rFonts w:asciiTheme="minorHAnsi" w:eastAsiaTheme="minorEastAsia" w:hAnsiTheme="minorHAnsi"/>
          <w:color w:val="auto"/>
          <w:kern w:val="2"/>
          <w:sz w:val="24"/>
          <w:szCs w:val="24"/>
          <w14:ligatures w14:val="standardContextual"/>
        </w:rPr>
      </w:pPr>
      <w:hyperlink w:anchor="_Toc227751178" w:history="1">
        <w:r w:rsidRPr="00CF481A">
          <w:rPr>
            <w:rStyle w:val="Hyperlink"/>
          </w:rPr>
          <w:t>1.5.2</w:t>
        </w:r>
        <w:r>
          <w:rPr>
            <w:rFonts w:asciiTheme="minorHAnsi" w:eastAsiaTheme="minorEastAsia" w:hAnsiTheme="minorHAnsi"/>
            <w:color w:val="auto"/>
            <w:kern w:val="2"/>
            <w:sz w:val="24"/>
            <w:szCs w:val="24"/>
            <w14:ligatures w14:val="standardContextual"/>
          </w:rPr>
          <w:tab/>
        </w:r>
        <w:r w:rsidRPr="00CF481A">
          <w:rPr>
            <w:rStyle w:val="Hyperlink"/>
          </w:rPr>
          <w:t>Eigene Umsetzung</w:t>
        </w:r>
        <w:r>
          <w:rPr>
            <w:webHidden/>
          </w:rPr>
          <w:tab/>
        </w:r>
        <w:r>
          <w:rPr>
            <w:webHidden/>
          </w:rPr>
          <w:fldChar w:fldCharType="begin"/>
        </w:r>
        <w:r>
          <w:rPr>
            <w:webHidden/>
          </w:rPr>
          <w:instrText xml:space="preserve"> PAGEREF _Toc227751178 \h </w:instrText>
        </w:r>
        <w:r>
          <w:rPr>
            <w:webHidden/>
          </w:rPr>
        </w:r>
        <w:r>
          <w:rPr>
            <w:webHidden/>
          </w:rPr>
          <w:fldChar w:fldCharType="separate"/>
        </w:r>
        <w:r>
          <w:rPr>
            <w:webHidden/>
          </w:rPr>
          <w:t>3</w:t>
        </w:r>
        <w:r>
          <w:rPr>
            <w:webHidden/>
          </w:rPr>
          <w:fldChar w:fldCharType="end"/>
        </w:r>
      </w:hyperlink>
    </w:p>
    <w:p w14:paraId="2D0653FC" w14:textId="70523CF4" w:rsidR="00CD1B84" w:rsidRDefault="00CD1B84">
      <w:pPr>
        <w:pStyle w:val="Verzeichnis3"/>
        <w:rPr>
          <w:rFonts w:asciiTheme="minorHAnsi" w:eastAsiaTheme="minorEastAsia" w:hAnsiTheme="minorHAnsi"/>
          <w:color w:val="auto"/>
          <w:kern w:val="2"/>
          <w:sz w:val="24"/>
          <w:szCs w:val="24"/>
          <w14:ligatures w14:val="standardContextual"/>
        </w:rPr>
      </w:pPr>
      <w:hyperlink w:anchor="_Toc227751179" w:history="1">
        <w:r w:rsidRPr="00CF481A">
          <w:rPr>
            <w:rStyle w:val="Hyperlink"/>
          </w:rPr>
          <w:t>1.5.3</w:t>
        </w:r>
        <w:r>
          <w:rPr>
            <w:rFonts w:asciiTheme="minorHAnsi" w:eastAsiaTheme="minorEastAsia" w:hAnsiTheme="minorHAnsi"/>
            <w:color w:val="auto"/>
            <w:kern w:val="2"/>
            <w:sz w:val="24"/>
            <w:szCs w:val="24"/>
            <w14:ligatures w14:val="standardContextual"/>
          </w:rPr>
          <w:tab/>
        </w:r>
        <w:r w:rsidRPr="00CF481A">
          <w:rPr>
            <w:rStyle w:val="Hyperlink"/>
          </w:rPr>
          <w:t>Schulungsblock 2</w:t>
        </w:r>
        <w:r>
          <w:rPr>
            <w:webHidden/>
          </w:rPr>
          <w:tab/>
        </w:r>
        <w:r>
          <w:rPr>
            <w:webHidden/>
          </w:rPr>
          <w:fldChar w:fldCharType="begin"/>
        </w:r>
        <w:r>
          <w:rPr>
            <w:webHidden/>
          </w:rPr>
          <w:instrText xml:space="preserve"> PAGEREF _Toc227751179 \h </w:instrText>
        </w:r>
        <w:r>
          <w:rPr>
            <w:webHidden/>
          </w:rPr>
        </w:r>
        <w:r>
          <w:rPr>
            <w:webHidden/>
          </w:rPr>
          <w:fldChar w:fldCharType="separate"/>
        </w:r>
        <w:r>
          <w:rPr>
            <w:webHidden/>
          </w:rPr>
          <w:t>3</w:t>
        </w:r>
        <w:r>
          <w:rPr>
            <w:webHidden/>
          </w:rPr>
          <w:fldChar w:fldCharType="end"/>
        </w:r>
      </w:hyperlink>
    </w:p>
    <w:p w14:paraId="66D0C68F" w14:textId="015D6860" w:rsidR="00CD1B84" w:rsidRDefault="00CD1B84">
      <w:pPr>
        <w:pStyle w:val="Verzeichnis2"/>
        <w:rPr>
          <w:rFonts w:asciiTheme="minorHAnsi" w:eastAsiaTheme="minorEastAsia" w:hAnsiTheme="minorHAnsi"/>
          <w:color w:val="auto"/>
          <w:kern w:val="2"/>
          <w:sz w:val="24"/>
          <w:szCs w:val="24"/>
          <w:lang w:eastAsia="de-CH"/>
          <w14:ligatures w14:val="standardContextual"/>
        </w:rPr>
      </w:pPr>
      <w:hyperlink w:anchor="_Toc227751180" w:history="1">
        <w:r w:rsidRPr="00CF481A">
          <w:rPr>
            <w:rStyle w:val="Hyperlink"/>
          </w:rPr>
          <w:t>1.6</w:t>
        </w:r>
        <w:r>
          <w:rPr>
            <w:rFonts w:asciiTheme="minorHAnsi" w:eastAsiaTheme="minorEastAsia" w:hAnsiTheme="minorHAnsi"/>
            <w:color w:val="auto"/>
            <w:kern w:val="2"/>
            <w:sz w:val="24"/>
            <w:szCs w:val="24"/>
            <w:lang w:eastAsia="de-CH"/>
            <w14:ligatures w14:val="standardContextual"/>
          </w:rPr>
          <w:tab/>
        </w:r>
        <w:r w:rsidRPr="00CF481A">
          <w:rPr>
            <w:rStyle w:val="Hyperlink"/>
          </w:rPr>
          <w:t>Erwartete Lernergebnisse</w:t>
        </w:r>
        <w:r>
          <w:rPr>
            <w:webHidden/>
          </w:rPr>
          <w:tab/>
        </w:r>
        <w:r>
          <w:rPr>
            <w:webHidden/>
          </w:rPr>
          <w:fldChar w:fldCharType="begin"/>
        </w:r>
        <w:r>
          <w:rPr>
            <w:webHidden/>
          </w:rPr>
          <w:instrText xml:space="preserve"> PAGEREF _Toc227751180 \h </w:instrText>
        </w:r>
        <w:r>
          <w:rPr>
            <w:webHidden/>
          </w:rPr>
        </w:r>
        <w:r>
          <w:rPr>
            <w:webHidden/>
          </w:rPr>
          <w:fldChar w:fldCharType="separate"/>
        </w:r>
        <w:r>
          <w:rPr>
            <w:webHidden/>
          </w:rPr>
          <w:t>3</w:t>
        </w:r>
        <w:r>
          <w:rPr>
            <w:webHidden/>
          </w:rPr>
          <w:fldChar w:fldCharType="end"/>
        </w:r>
      </w:hyperlink>
    </w:p>
    <w:p w14:paraId="725E37E2" w14:textId="1ADDC2A7" w:rsidR="00CD1B84" w:rsidRDefault="00CD1B84">
      <w:pPr>
        <w:pStyle w:val="Verzeichnis2"/>
        <w:rPr>
          <w:rFonts w:asciiTheme="minorHAnsi" w:eastAsiaTheme="minorEastAsia" w:hAnsiTheme="minorHAnsi"/>
          <w:color w:val="auto"/>
          <w:kern w:val="2"/>
          <w:sz w:val="24"/>
          <w:szCs w:val="24"/>
          <w:lang w:eastAsia="de-CH"/>
          <w14:ligatures w14:val="standardContextual"/>
        </w:rPr>
      </w:pPr>
      <w:hyperlink w:anchor="_Toc227751181" w:history="1">
        <w:r w:rsidRPr="00CF481A">
          <w:rPr>
            <w:rStyle w:val="Hyperlink"/>
          </w:rPr>
          <w:t>1.7</w:t>
        </w:r>
        <w:r>
          <w:rPr>
            <w:rFonts w:asciiTheme="minorHAnsi" w:eastAsiaTheme="minorEastAsia" w:hAnsiTheme="minorHAnsi"/>
            <w:color w:val="auto"/>
            <w:kern w:val="2"/>
            <w:sz w:val="24"/>
            <w:szCs w:val="24"/>
            <w:lang w:eastAsia="de-CH"/>
            <w14:ligatures w14:val="standardContextual"/>
          </w:rPr>
          <w:tab/>
        </w:r>
        <w:r w:rsidRPr="00CF481A">
          <w:rPr>
            <w:rStyle w:val="Hyperlink"/>
          </w:rPr>
          <w:t>Hands-On Session</w:t>
        </w:r>
        <w:r>
          <w:rPr>
            <w:webHidden/>
          </w:rPr>
          <w:tab/>
        </w:r>
        <w:r>
          <w:rPr>
            <w:webHidden/>
          </w:rPr>
          <w:fldChar w:fldCharType="begin"/>
        </w:r>
        <w:r>
          <w:rPr>
            <w:webHidden/>
          </w:rPr>
          <w:instrText xml:space="preserve"> PAGEREF _Toc227751181 \h </w:instrText>
        </w:r>
        <w:r>
          <w:rPr>
            <w:webHidden/>
          </w:rPr>
        </w:r>
        <w:r>
          <w:rPr>
            <w:webHidden/>
          </w:rPr>
          <w:fldChar w:fldCharType="separate"/>
        </w:r>
        <w:r>
          <w:rPr>
            <w:webHidden/>
          </w:rPr>
          <w:t>3</w:t>
        </w:r>
        <w:r>
          <w:rPr>
            <w:webHidden/>
          </w:rPr>
          <w:fldChar w:fldCharType="end"/>
        </w:r>
      </w:hyperlink>
    </w:p>
    <w:p w14:paraId="2392D470" w14:textId="23075B18" w:rsidR="00CD1B84" w:rsidRDefault="00CD1B84">
      <w:pPr>
        <w:pStyle w:val="Verzeichnis2"/>
        <w:rPr>
          <w:rFonts w:asciiTheme="minorHAnsi" w:eastAsiaTheme="minorEastAsia" w:hAnsiTheme="minorHAnsi"/>
          <w:color w:val="auto"/>
          <w:kern w:val="2"/>
          <w:sz w:val="24"/>
          <w:szCs w:val="24"/>
          <w:lang w:eastAsia="de-CH"/>
          <w14:ligatures w14:val="standardContextual"/>
        </w:rPr>
      </w:pPr>
      <w:hyperlink w:anchor="_Toc227751182" w:history="1">
        <w:r w:rsidRPr="00CF481A">
          <w:rPr>
            <w:rStyle w:val="Hyperlink"/>
          </w:rPr>
          <w:t>1.8</w:t>
        </w:r>
        <w:r>
          <w:rPr>
            <w:rFonts w:asciiTheme="minorHAnsi" w:eastAsiaTheme="minorEastAsia" w:hAnsiTheme="minorHAnsi"/>
            <w:color w:val="auto"/>
            <w:kern w:val="2"/>
            <w:sz w:val="24"/>
            <w:szCs w:val="24"/>
            <w:lang w:eastAsia="de-CH"/>
            <w14:ligatures w14:val="standardContextual"/>
          </w:rPr>
          <w:tab/>
        </w:r>
        <w:r w:rsidRPr="00CF481A">
          <w:rPr>
            <w:rStyle w:val="Hyperlink"/>
          </w:rPr>
          <w:t>Technische Rahmenbedingungen</w:t>
        </w:r>
        <w:r>
          <w:rPr>
            <w:webHidden/>
          </w:rPr>
          <w:tab/>
        </w:r>
        <w:r>
          <w:rPr>
            <w:webHidden/>
          </w:rPr>
          <w:fldChar w:fldCharType="begin"/>
        </w:r>
        <w:r>
          <w:rPr>
            <w:webHidden/>
          </w:rPr>
          <w:instrText xml:space="preserve"> PAGEREF _Toc227751182 \h </w:instrText>
        </w:r>
        <w:r>
          <w:rPr>
            <w:webHidden/>
          </w:rPr>
        </w:r>
        <w:r>
          <w:rPr>
            <w:webHidden/>
          </w:rPr>
          <w:fldChar w:fldCharType="separate"/>
        </w:r>
        <w:r>
          <w:rPr>
            <w:webHidden/>
          </w:rPr>
          <w:t>3</w:t>
        </w:r>
        <w:r>
          <w:rPr>
            <w:webHidden/>
          </w:rPr>
          <w:fldChar w:fldCharType="end"/>
        </w:r>
      </w:hyperlink>
    </w:p>
    <w:p w14:paraId="284FF607" w14:textId="52EC7F90" w:rsidR="004F5872" w:rsidRPr="00CD1B84" w:rsidRDefault="004D5630" w:rsidP="00CD1B84">
      <w:pPr>
        <w:pStyle w:val="Verzeichnis2"/>
        <w:rPr>
          <w:rFonts w:asciiTheme="minorHAnsi" w:eastAsiaTheme="minorEastAsia" w:hAnsiTheme="minorHAnsi"/>
          <w:color w:val="auto"/>
          <w:kern w:val="2"/>
          <w:sz w:val="22"/>
          <w:lang w:eastAsia="de-CH"/>
          <w14:ligatures w14:val="standardContextual"/>
        </w:rPr>
        <w:sectPr w:rsidR="004F5872" w:rsidRPr="00CD1B84" w:rsidSect="00CF44CE">
          <w:footerReference w:type="default" r:id="rId21"/>
          <w:headerReference w:type="first" r:id="rId22"/>
          <w:footerReference w:type="first" r:id="rId23"/>
          <w:pgSz w:w="11906" w:h="16838"/>
          <w:pgMar w:top="1418" w:right="1418" w:bottom="816" w:left="1418" w:header="709" w:footer="340" w:gutter="0"/>
          <w:pgNumType w:fmt="upperRoman"/>
          <w:cols w:space="708"/>
          <w:docGrid w:linePitch="360"/>
        </w:sectPr>
      </w:pPr>
      <w:r>
        <w:fldChar w:fldCharType="end"/>
      </w:r>
    </w:p>
    <w:p w14:paraId="77CB0696" w14:textId="77777777" w:rsidR="00FD305C" w:rsidRPr="005132F4" w:rsidRDefault="00FD305C" w:rsidP="00FD305C">
      <w:pPr>
        <w:pStyle w:val="berschrift1"/>
      </w:pPr>
      <w:bookmarkStart w:id="0" w:name="_Toc227751171"/>
      <w:r w:rsidRPr="005132F4">
        <w:lastRenderedPageBreak/>
        <w:t>Zielsetzung der Schulung</w:t>
      </w:r>
      <w:bookmarkEnd w:id="0"/>
    </w:p>
    <w:p w14:paraId="3FA61191" w14:textId="77777777" w:rsidR="00852AA0" w:rsidRPr="00852AA0" w:rsidRDefault="00C3574B" w:rsidP="00852AA0">
      <w:pPr>
        <w:spacing w:after="160" w:line="259" w:lineRule="auto"/>
      </w:pPr>
      <w:r>
        <w:br/>
      </w:r>
      <w:r w:rsidR="00852AA0" w:rsidRPr="00852AA0">
        <w:t>Ziel dieser Schulung ist es, die Teilnehmenden in die Lage zu versetzen, selbstständig und standardkonform Formulare mit dem JAXForms Formular Wizard zu erstellen.</w:t>
      </w:r>
    </w:p>
    <w:p w14:paraId="5E51BF3E" w14:textId="006B400D" w:rsidR="00FD305C" w:rsidRDefault="00852AA0" w:rsidP="00D2491E">
      <w:pPr>
        <w:spacing w:after="160" w:line="259" w:lineRule="auto"/>
      </w:pPr>
      <w:r w:rsidRPr="00852AA0">
        <w:t>Die Schulung vermittelt praxisnahe Kenntnisse zur Nutzung des Formular Wizard, des Formular Baukastens einschliesslich der globalen Elemente sowie der Formularlogik.</w:t>
      </w:r>
    </w:p>
    <w:p w14:paraId="24F71DB1" w14:textId="7B6EA235" w:rsidR="00FD305C" w:rsidRPr="005132F4" w:rsidRDefault="00FD305C" w:rsidP="00D2491E">
      <w:pPr>
        <w:pStyle w:val="berschrift2"/>
      </w:pPr>
      <w:bookmarkStart w:id="1" w:name="_Toc227751172"/>
      <w:r w:rsidRPr="005132F4">
        <w:t>Zielgruppe</w:t>
      </w:r>
      <w:bookmarkEnd w:id="1"/>
    </w:p>
    <w:p w14:paraId="56298DFC" w14:textId="0E4E8FA8" w:rsidR="00EA60EB" w:rsidRDefault="00852AA0" w:rsidP="00D2491E">
      <w:pPr>
        <w:spacing w:after="160" w:line="259" w:lineRule="auto"/>
      </w:pPr>
      <w:r w:rsidRPr="00852AA0">
        <w:t>Die Schulung richtet sich an künftige Formular Administratorinnen und Administratoren, die für die Erstellung und Pflege von standardisierten Formularen verantwortlich sind</w:t>
      </w:r>
      <w:r w:rsidR="00FD305C" w:rsidRPr="005132F4">
        <w:t xml:space="preserve">. </w:t>
      </w:r>
    </w:p>
    <w:p w14:paraId="67379C78" w14:textId="795893C3" w:rsidR="00FD305C" w:rsidRPr="005132F4" w:rsidRDefault="00FD305C" w:rsidP="00D2491E">
      <w:pPr>
        <w:pStyle w:val="berschrift2"/>
      </w:pPr>
      <w:bookmarkStart w:id="2" w:name="_Toc227751173"/>
      <w:r w:rsidRPr="005132F4">
        <w:t>Voraussetzungen</w:t>
      </w:r>
      <w:bookmarkEnd w:id="2"/>
    </w:p>
    <w:p w14:paraId="622E1266" w14:textId="2AF1E775" w:rsidR="00852AA0" w:rsidRPr="00852AA0" w:rsidRDefault="00852AA0" w:rsidP="00852AA0">
      <w:pPr>
        <w:spacing w:after="160" w:line="259" w:lineRule="auto"/>
        <w:rPr>
          <w:color w:val="auto"/>
        </w:rPr>
      </w:pPr>
      <w:r w:rsidRPr="00852AA0">
        <w:rPr>
          <w:color w:val="auto"/>
        </w:rPr>
        <w:t>Fachliche oder technische Vorkenntnisse sind nicht erforderlich. Die Schulung ist so aufgebaut, dass alle notwendigen Grundlagen und Anwendungsschritte von Grund auf vermittelt werden.</w:t>
      </w:r>
    </w:p>
    <w:p w14:paraId="5B7A87CD" w14:textId="1D493BE3" w:rsidR="00FD305C" w:rsidRPr="005132F4" w:rsidRDefault="00852AA0" w:rsidP="00852AA0">
      <w:pPr>
        <w:spacing w:after="160" w:line="259" w:lineRule="auto"/>
        <w:rPr>
          <w:color w:val="auto"/>
        </w:rPr>
      </w:pPr>
      <w:r w:rsidRPr="00852AA0">
        <w:rPr>
          <w:color w:val="auto"/>
        </w:rPr>
        <w:t>Die Teilnehmenden benötigen einen Zugang zum JAXForms Backend, welche durch JAXForms, nach Bekanntgabe der Teilnehmer eingerichtet wird.</w:t>
      </w:r>
    </w:p>
    <w:p w14:paraId="6C498948" w14:textId="77777777" w:rsidR="00FD305C" w:rsidRPr="005132F4" w:rsidRDefault="00FD305C" w:rsidP="00D2491E">
      <w:pPr>
        <w:pStyle w:val="berschrift2"/>
      </w:pPr>
      <w:bookmarkStart w:id="3" w:name="_Toc227751174"/>
      <w:r w:rsidRPr="005132F4">
        <w:t>Methodik und Didaktik</w:t>
      </w:r>
      <w:bookmarkEnd w:id="3"/>
    </w:p>
    <w:p w14:paraId="3F49C3BB" w14:textId="2A3E5B4A" w:rsidR="00852AA0" w:rsidRDefault="00852AA0" w:rsidP="00852AA0">
      <w:pPr>
        <w:spacing w:after="160" w:line="259" w:lineRule="auto"/>
      </w:pPr>
      <w:r>
        <w:t>Die Schulung folgt einem interaktiven, praxisorientierten Ansatz. Sie kombiniert Theorie und Demonstration mit anschliessenden eigenständigen praktischen Übungen.</w:t>
      </w:r>
    </w:p>
    <w:p w14:paraId="5C247AD4" w14:textId="3540E520" w:rsidR="00FD305C" w:rsidRPr="005132F4" w:rsidRDefault="00852AA0" w:rsidP="00852AA0">
      <w:pPr>
        <w:spacing w:after="160" w:line="259" w:lineRule="auto"/>
      </w:pPr>
      <w:r>
        <w:t>Die Teilnehmenden können Fragen stellen, eigene Anwendungsfälle einbringen und das Gelernte direkt in der Referenzumgebung umsetzen. Nachgelagerte Hands-On Sessions ermöglichen die gezielte Vertiefung im eigenen Tempo.</w:t>
      </w:r>
    </w:p>
    <w:p w14:paraId="7E88F19A" w14:textId="27B5916D" w:rsidR="00FD305C" w:rsidRPr="005132F4" w:rsidRDefault="00FD305C" w:rsidP="00710ADB">
      <w:pPr>
        <w:pStyle w:val="berschrift2"/>
        <w:contextualSpacing/>
      </w:pPr>
      <w:bookmarkStart w:id="4" w:name="_Toc227751175"/>
      <w:r w:rsidRPr="005132F4">
        <w:t>Organisatorischer Ablauf</w:t>
      </w:r>
      <w:bookmarkEnd w:id="4"/>
    </w:p>
    <w:p w14:paraId="03338E44" w14:textId="4ACCCE84" w:rsidR="00654972" w:rsidRDefault="00852AA0" w:rsidP="00710ADB">
      <w:pPr>
        <w:pStyle w:val="StandardWeb"/>
        <w:contextualSpacing/>
        <w:rPr>
          <w:rFonts w:ascii="Roboto" w:hAnsi="Roboto"/>
          <w:sz w:val="20"/>
          <w:szCs w:val="20"/>
        </w:rPr>
      </w:pPr>
      <w:r w:rsidRPr="00852AA0">
        <w:rPr>
          <w:rFonts w:ascii="Roboto" w:hAnsi="Roboto"/>
          <w:sz w:val="20"/>
          <w:szCs w:val="20"/>
        </w:rPr>
        <w:t>Die Schulung umfasst insgesamt zwei Schulungsblöcke à 2-3 Stunden, welche modular aufgebaut sind. Sie werden online über Microsoft Teams durchgeführt. Die Schulungssprache ist Deutsch</w:t>
      </w:r>
      <w:r w:rsidR="00FB0A5D">
        <w:rPr>
          <w:rFonts w:ascii="Roboto" w:hAnsi="Roboto"/>
          <w:sz w:val="20"/>
          <w:szCs w:val="20"/>
        </w:rPr>
        <w:t>.</w:t>
      </w:r>
    </w:p>
    <w:p w14:paraId="4D0576F0" w14:textId="77777777" w:rsidR="00211A05" w:rsidRPr="005132F4" w:rsidRDefault="00211A05" w:rsidP="00D2491E">
      <w:pPr>
        <w:pStyle w:val="berschrift2"/>
      </w:pPr>
      <w:bookmarkStart w:id="5" w:name="_Toc227751176"/>
      <w:r w:rsidRPr="005132F4">
        <w:t>Inhalte und Themen</w:t>
      </w:r>
      <w:bookmarkEnd w:id="5"/>
    </w:p>
    <w:p w14:paraId="64A507B4" w14:textId="6613CB1F" w:rsidR="00654972" w:rsidRPr="00654972" w:rsidRDefault="00654972" w:rsidP="00D2491E">
      <w:pPr>
        <w:pStyle w:val="berschrift3"/>
        <w:rPr>
          <w:lang w:eastAsia="de-CH"/>
        </w:rPr>
      </w:pPr>
      <w:bookmarkStart w:id="6" w:name="_Toc227751177"/>
      <w:r w:rsidRPr="00654972">
        <w:rPr>
          <w:bCs/>
          <w:lang w:eastAsia="de-CH"/>
        </w:rPr>
        <w:t>Schulung</w:t>
      </w:r>
      <w:r w:rsidR="009B0272">
        <w:rPr>
          <w:bCs/>
          <w:lang w:eastAsia="de-CH"/>
        </w:rPr>
        <w:t>s</w:t>
      </w:r>
      <w:r w:rsidRPr="00654972">
        <w:rPr>
          <w:bCs/>
          <w:lang w:eastAsia="de-CH"/>
        </w:rPr>
        <w:t>block 1</w:t>
      </w:r>
      <w:bookmarkEnd w:id="6"/>
    </w:p>
    <w:p w14:paraId="3BB8CFA4" w14:textId="1A47C703" w:rsidR="00852AA0" w:rsidRDefault="00852AA0" w:rsidP="00852AA0">
      <w:pPr>
        <w:spacing w:after="200"/>
        <w:rPr>
          <w:lang w:eastAsia="de-CH"/>
        </w:rPr>
      </w:pPr>
      <w:r>
        <w:rPr>
          <w:lang w:eastAsia="de-CH"/>
        </w:rPr>
        <w:t>Die Veranstaltung beginnt mit einer kurzen Einführung bzw. Vorstellung, in der ein erster Überblick über das Thema gegeben wird. Im theoretischen Teil folgt zunächst ein Einblick in die Formularelemente (Widget Collection) anhand der entsprechenden Wiki-Seite.</w:t>
      </w:r>
    </w:p>
    <w:p w14:paraId="48951FCA" w14:textId="19F41079" w:rsidR="00852AA0" w:rsidRDefault="00852AA0" w:rsidP="00852AA0">
      <w:pPr>
        <w:spacing w:after="200"/>
        <w:rPr>
          <w:lang w:eastAsia="de-CH"/>
        </w:rPr>
      </w:pPr>
      <w:r>
        <w:rPr>
          <w:lang w:eastAsia="de-CH"/>
        </w:rPr>
        <w:t>Im Praxisteil wird zuerst das grundlegende Setup und die Konfiguration eines Formulars durchgeführt.</w:t>
      </w:r>
    </w:p>
    <w:p w14:paraId="15E4BB4C" w14:textId="4328B5B1" w:rsidR="00852AA0" w:rsidRDefault="00852AA0" w:rsidP="00852AA0">
      <w:pPr>
        <w:spacing w:after="200"/>
        <w:rPr>
          <w:lang w:eastAsia="de-CH"/>
        </w:rPr>
      </w:pPr>
      <w:r>
        <w:rPr>
          <w:lang w:eastAsia="de-CH"/>
        </w:rPr>
        <w:t xml:space="preserve">Während der Schulung wird ein einfaches «Demoformular», das sich am bereitgestellten Mockup orientiert, erstellt. Dieses dient als praxisnahes Beispiel um die grundlegenden Funktionen und den Aufbau eines Formulars Schritt für Schritt nachzuvollziehen und direkt anzuwenden. </w:t>
      </w:r>
    </w:p>
    <w:p w14:paraId="4BFBB192" w14:textId="02F208C9" w:rsidR="00D2491E" w:rsidRDefault="00852AA0" w:rsidP="00852AA0">
      <w:pPr>
        <w:spacing w:after="200"/>
        <w:rPr>
          <w:rFonts w:eastAsia="Times New Roman" w:cs="Times New Roman"/>
          <w:color w:val="auto"/>
          <w:szCs w:val="20"/>
          <w:lang w:eastAsia="de-CH"/>
        </w:rPr>
      </w:pPr>
      <w:r>
        <w:rPr>
          <w:lang w:eastAsia="de-CH"/>
        </w:rPr>
        <w:t>Zum Abschluss gibt es eine offene Fragerunde, in der individuelle Fragen geklärt werden.</w:t>
      </w:r>
      <w:r w:rsidR="00D2491E">
        <w:rPr>
          <w:rFonts w:eastAsia="Times New Roman" w:cs="Times New Roman"/>
          <w:color w:val="auto"/>
          <w:szCs w:val="20"/>
          <w:lang w:eastAsia="de-CH"/>
        </w:rPr>
        <w:br w:type="page"/>
      </w:r>
    </w:p>
    <w:p w14:paraId="395C1F7E" w14:textId="32A98BD7" w:rsidR="00C77EBE" w:rsidRDefault="00C77EBE" w:rsidP="00D2491E">
      <w:pPr>
        <w:pStyle w:val="berschrift3"/>
      </w:pPr>
      <w:bookmarkStart w:id="7" w:name="_Toc227751178"/>
      <w:r>
        <w:lastRenderedPageBreak/>
        <w:t>Eigene Umsetzung</w:t>
      </w:r>
      <w:bookmarkEnd w:id="7"/>
    </w:p>
    <w:p w14:paraId="52046EE6" w14:textId="4A177F51" w:rsidR="00C77EBE" w:rsidRDefault="000E5BF0" w:rsidP="00C77EBE">
      <w:r w:rsidRPr="000E5BF0">
        <w:t xml:space="preserve">Mit dem </w:t>
      </w:r>
      <w:r>
        <w:t>«</w:t>
      </w:r>
      <w:r w:rsidRPr="000E5BF0">
        <w:t>Schulungsformular</w:t>
      </w:r>
      <w:r>
        <w:t>»</w:t>
      </w:r>
      <w:r w:rsidRPr="000E5BF0">
        <w:t xml:space="preserve"> kann die gelernte Theorie in der Praxis angewendet werden. Im Schulungsformular sind drei verschiedene Aufgaben enthalten, welche nach dem Schulungsblock 1 selbstständig erarbeitet werden können. Die Aufgaben repräsentieren häufig in der Praxis der Formularentwicklung vorkommende Use Cases.</w:t>
      </w:r>
    </w:p>
    <w:p w14:paraId="70531256" w14:textId="7609A02E" w:rsidR="000E5BF0" w:rsidRPr="00C77EBE" w:rsidRDefault="000E5BF0" w:rsidP="00C77EBE">
      <w:r w:rsidRPr="000E5BF0">
        <w:t>Bitte notieren Sie sich bei der Erarbeitung des Schulungsformulars auftauchende Fragestellungen. Im Schulungsblock 2 wird dann darauf eingegangen.</w:t>
      </w:r>
    </w:p>
    <w:p w14:paraId="672E36BB" w14:textId="01D73D6D" w:rsidR="00654972" w:rsidRDefault="00654972" w:rsidP="00D2491E">
      <w:pPr>
        <w:pStyle w:val="berschrift3"/>
      </w:pPr>
      <w:bookmarkStart w:id="8" w:name="_Toc227751179"/>
      <w:r w:rsidRPr="00654972">
        <w:t>Schulungsblock</w:t>
      </w:r>
      <w:r>
        <w:t xml:space="preserve"> 2</w:t>
      </w:r>
      <w:bookmarkEnd w:id="8"/>
    </w:p>
    <w:p w14:paraId="6A7D8966" w14:textId="47201DB2" w:rsidR="00852AA0" w:rsidRDefault="00852AA0" w:rsidP="00852AA0">
      <w:r>
        <w:t>Im Schulungsblock 2 werden gezielt die Fragen behandelt, die während der Formularerstellung «</w:t>
      </w:r>
      <w:r w:rsidR="000E5BF0" w:rsidRPr="000E5BF0">
        <w:t>Schulungsformular</w:t>
      </w:r>
      <w:r>
        <w:t>» aufgetreten sind. Die Teilnehmenden haben die Möglichkeit, ihre konkreten Herausforderungen einzubringen und zu klären.</w:t>
      </w:r>
    </w:p>
    <w:p w14:paraId="019AC376" w14:textId="05D1D295" w:rsidR="0016578A" w:rsidRDefault="00852AA0" w:rsidP="00852AA0">
      <w:r>
        <w:t>Ziel des Schulungsblocks 2 ist es, die Teilnehmenden in die Lage zu versetzen, Formulare so zu gestalten, dass sie sowohl anwenderfreundlich als auch inhaltlich präzise sind und gleichzeitig die notwendigen Grundlagen für die erfolgreiche Publikation zu schaffen.</w:t>
      </w:r>
    </w:p>
    <w:p w14:paraId="279E5FEC" w14:textId="4812AA5D" w:rsidR="003A0155" w:rsidRPr="005132F4" w:rsidRDefault="003A0155" w:rsidP="0016578A">
      <w:pPr>
        <w:pStyle w:val="berschrift2"/>
      </w:pPr>
      <w:bookmarkStart w:id="9" w:name="_Toc227751180"/>
      <w:r w:rsidRPr="005132F4">
        <w:t>Erwartete Lernergebnisse</w:t>
      </w:r>
      <w:bookmarkEnd w:id="9"/>
    </w:p>
    <w:p w14:paraId="0EEE207E" w14:textId="4BD3AB0A" w:rsidR="00D2491E" w:rsidRDefault="00852AA0" w:rsidP="00D2491E">
      <w:pPr>
        <w:spacing w:after="200"/>
      </w:pPr>
      <w:r w:rsidRPr="00852AA0">
        <w:t>Die Teilnehmenden sind nach Abschluss der Schulung in der Lage, standardisierte Formulare eigenständig zu erstellen und effizient umzusetzen. Sie verstehen die Struktur und Funktionsweise des Formular Wizards und können dessen Elemente sicher anwenden.</w:t>
      </w:r>
    </w:p>
    <w:p w14:paraId="1ABFCC9C" w14:textId="328BE0E7" w:rsidR="00B12C44" w:rsidRDefault="00852AA0" w:rsidP="00D2491E">
      <w:pPr>
        <w:pStyle w:val="berschrift2"/>
      </w:pPr>
      <w:bookmarkStart w:id="10" w:name="_Toc227751181"/>
      <w:r>
        <w:t>Hands-On</w:t>
      </w:r>
      <w:r w:rsidR="008E174C">
        <w:t xml:space="preserve"> Session</w:t>
      </w:r>
      <w:bookmarkEnd w:id="10"/>
    </w:p>
    <w:p w14:paraId="5CCF9920" w14:textId="58B1DC22" w:rsidR="00852AA0" w:rsidRDefault="00852AA0" w:rsidP="00852AA0">
      <w:r>
        <w:t>Die Hands-On Sessions bieten die Möglichkeit, Inhalte gezielt zu vertiefen, individuelle Herausforderungen zu besprechen und Best Practices auszutauschen.</w:t>
      </w:r>
    </w:p>
    <w:p w14:paraId="58584176" w14:textId="3A56F80B" w:rsidR="008E174C" w:rsidRPr="008E174C" w:rsidRDefault="00852AA0" w:rsidP="00852AA0">
      <w:r>
        <w:t>Zudem dienen sie der Begleitung bei konkreten Formular-Projekten und unterstützen die Teilnehmenden dabei, das Gelernte direkt in der Praxis anzuwenden.</w:t>
      </w:r>
      <w:r w:rsidR="00F00C05">
        <w:t xml:space="preserve"> </w:t>
      </w:r>
    </w:p>
    <w:p w14:paraId="3F7AFF2D" w14:textId="77777777" w:rsidR="00FD305C" w:rsidRDefault="00FD305C" w:rsidP="00D2491E">
      <w:pPr>
        <w:pStyle w:val="berschrift2"/>
      </w:pPr>
      <w:bookmarkStart w:id="11" w:name="_Toc225522509"/>
      <w:bookmarkStart w:id="12" w:name="_Toc227751182"/>
      <w:r w:rsidRPr="005132F4">
        <w:t>Technische Rahmenbedingungen</w:t>
      </w:r>
      <w:bookmarkEnd w:id="11"/>
      <w:bookmarkEnd w:id="12"/>
    </w:p>
    <w:p w14:paraId="60E4F507" w14:textId="3F959221" w:rsidR="003A0155" w:rsidRDefault="00852AA0" w:rsidP="00D2491E">
      <w:r w:rsidRPr="00852AA0">
        <w:t>Für die Teilnahme an der Schulung wird eine stabile Internetverbindung, einen gängigen Webbrowser sowie der Zugang zu Microsoft Teams benötigt</w:t>
      </w:r>
      <w:r w:rsidR="003A0155" w:rsidRPr="003A0155">
        <w:t>.</w:t>
      </w:r>
    </w:p>
    <w:sectPr w:rsidR="003A0155" w:rsidSect="008964F3">
      <w:headerReference w:type="first" r:id="rId24"/>
      <w:pgSz w:w="11906" w:h="16838"/>
      <w:pgMar w:top="1418" w:right="1418" w:bottom="816" w:left="1418" w:header="709"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135BA8" w14:textId="77777777" w:rsidR="007E5944" w:rsidRDefault="007E5944" w:rsidP="00665564">
      <w:pPr>
        <w:spacing w:after="0" w:line="240" w:lineRule="auto"/>
      </w:pPr>
      <w:r>
        <w:separator/>
      </w:r>
    </w:p>
  </w:endnote>
  <w:endnote w:type="continuationSeparator" w:id="0">
    <w:p w14:paraId="7434A4DA" w14:textId="77777777" w:rsidR="007E5944" w:rsidRDefault="007E5944" w:rsidP="00665564">
      <w:pPr>
        <w:spacing w:after="0" w:line="240" w:lineRule="auto"/>
      </w:pPr>
      <w:r>
        <w:continuationSeparator/>
      </w:r>
    </w:p>
  </w:endnote>
  <w:endnote w:type="continuationNotice" w:id="1">
    <w:p w14:paraId="37F12437" w14:textId="77777777" w:rsidR="007E5944" w:rsidRDefault="007E594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buntu Medium">
    <w:charset w:val="00"/>
    <w:family w:val="swiss"/>
    <w:pitch w:val="variable"/>
    <w:sig w:usb0="E00002FF" w:usb1="5000205B" w:usb2="00000000" w:usb3="00000000" w:csb0="0000009F" w:csb1="00000000"/>
  </w:font>
  <w:font w:name="Ubuntu">
    <w:charset w:val="00"/>
    <w:family w:val="swiss"/>
    <w:pitch w:val="variable"/>
    <w:sig w:usb0="E00002FF" w:usb1="5000205B" w:usb2="00000000" w:usb3="00000000" w:csb0="0000009F" w:csb1="00000000"/>
  </w:font>
  <w:font w:name="Arial">
    <w:panose1 w:val="020B0604020202020204"/>
    <w:charset w:val="00"/>
    <w:family w:val="swiss"/>
    <w:pitch w:val="variable"/>
    <w:sig w:usb0="E0002EFF" w:usb1="C000785B" w:usb2="00000009" w:usb3="00000000" w:csb0="000001FF" w:csb1="00000000"/>
  </w:font>
  <w:font w:name="Roboto">
    <w:panose1 w:val="02000000000000000000"/>
    <w:charset w:val="00"/>
    <w:family w:val="auto"/>
    <w:pitch w:val="variable"/>
    <w:sig w:usb0="E0000AFF" w:usb1="5000217F" w:usb2="00000021" w:usb3="00000000" w:csb0="0000019F" w:csb1="00000000"/>
  </w:font>
  <w:font w:name="Calibri">
    <w:panose1 w:val="020F0502020204030204"/>
    <w:charset w:val="00"/>
    <w:family w:val="swiss"/>
    <w:pitch w:val="variable"/>
    <w:sig w:usb0="E4002EFF" w:usb1="C200247B" w:usb2="00000009" w:usb3="00000000" w:csb0="000001FF" w:csb1="00000000"/>
  </w:font>
  <w:font w:name="Montserrat Black">
    <w:charset w:val="00"/>
    <w:family w:val="auto"/>
    <w:pitch w:val="variable"/>
    <w:sig w:usb0="2000020F" w:usb1="00000003" w:usb2="00000000" w:usb3="00000000" w:csb0="00000197"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rPr>
      <w:id w:val="675233639"/>
      <w:docPartObj>
        <w:docPartGallery w:val="Page Numbers (Bottom of Page)"/>
        <w:docPartUnique/>
      </w:docPartObj>
    </w:sdtPr>
    <w:sdtContent>
      <w:p w14:paraId="00B9E16E" w14:textId="77777777" w:rsidR="0019652B" w:rsidRDefault="0019652B" w:rsidP="008637CD">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7609F546" w14:textId="77777777" w:rsidR="00510DD6" w:rsidRDefault="00510DD6" w:rsidP="0019652B">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32BB73" w14:textId="77777777" w:rsidR="00BF3359" w:rsidRDefault="00BF3359">
    <w:pPr>
      <w:pStyle w:val="Fuzeile"/>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13EB6" w14:textId="77777777" w:rsidR="004D5630" w:rsidRDefault="004D5630">
    <w:pPr>
      <w:pStyle w:val="Fuzeile"/>
      <w:jc w:val="right"/>
    </w:pPr>
  </w:p>
  <w:p w14:paraId="5B9F98C4" w14:textId="77777777" w:rsidR="004D5630" w:rsidRDefault="004D5630">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rPr>
      <w:id w:val="-1745477332"/>
      <w:docPartObj>
        <w:docPartGallery w:val="Page Numbers (Bottom of Page)"/>
        <w:docPartUnique/>
      </w:docPartObj>
    </w:sdtPr>
    <w:sdtContent>
      <w:p w14:paraId="6E15EE7A" w14:textId="77777777" w:rsidR="008637CD" w:rsidRDefault="008637CD" w:rsidP="00827DCE">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separate"/>
        </w:r>
        <w:r>
          <w:rPr>
            <w:rStyle w:val="Seitenzahl"/>
            <w:noProof/>
          </w:rPr>
          <w:t>2</w:t>
        </w:r>
        <w:r>
          <w:rPr>
            <w:rStyle w:val="Seitenzahl"/>
          </w:rPr>
          <w:fldChar w:fldCharType="end"/>
        </w:r>
      </w:p>
    </w:sdtContent>
  </w:sdt>
  <w:p w14:paraId="5A6ABDB2" w14:textId="77777777" w:rsidR="0019652B" w:rsidRDefault="0019652B" w:rsidP="0019652B">
    <w:pPr>
      <w:pStyle w:val="Fuzeile"/>
      <w:ind w:right="360"/>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F8830A" w14:textId="77777777" w:rsidR="00857407" w:rsidRDefault="00857407">
    <w:pPr>
      <w:pStyle w:val="Fuzeile"/>
      <w:jc w:val="right"/>
    </w:pPr>
  </w:p>
  <w:p w14:paraId="5EC7DF16" w14:textId="77777777" w:rsidR="00857407" w:rsidRDefault="00857407">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0DEC14" w14:textId="77777777" w:rsidR="007E5944" w:rsidRDefault="007E5944" w:rsidP="00665564">
      <w:pPr>
        <w:spacing w:after="0" w:line="240" w:lineRule="auto"/>
      </w:pPr>
      <w:r>
        <w:separator/>
      </w:r>
    </w:p>
  </w:footnote>
  <w:footnote w:type="continuationSeparator" w:id="0">
    <w:p w14:paraId="70BFD824" w14:textId="77777777" w:rsidR="007E5944" w:rsidRDefault="007E5944" w:rsidP="00665564">
      <w:pPr>
        <w:spacing w:after="0" w:line="240" w:lineRule="auto"/>
      </w:pPr>
      <w:r>
        <w:continuationSeparator/>
      </w:r>
    </w:p>
  </w:footnote>
  <w:footnote w:type="continuationNotice" w:id="1">
    <w:p w14:paraId="7B4A7701" w14:textId="77777777" w:rsidR="007E5944" w:rsidRDefault="007E594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D2CDBB" w14:textId="77777777" w:rsidR="006C3801" w:rsidRDefault="003D6CEB">
    <w:pPr>
      <w:pStyle w:val="Kopfzeile"/>
    </w:pPr>
    <w:r>
      <w:rPr>
        <w:noProof/>
      </w:rPr>
      <w:drawing>
        <wp:anchor distT="0" distB="0" distL="114300" distR="114300" simplePos="0" relativeHeight="251658240" behindDoc="0" locked="0" layoutInCell="1" allowOverlap="1" wp14:anchorId="7F9FCEBA" wp14:editId="30CAB03B">
          <wp:simplePos x="0" y="0"/>
          <wp:positionH relativeFrom="column">
            <wp:posOffset>4039870</wp:posOffset>
          </wp:positionH>
          <wp:positionV relativeFrom="paragraph">
            <wp:posOffset>-252095</wp:posOffset>
          </wp:positionV>
          <wp:extent cx="1778400" cy="482400"/>
          <wp:effectExtent l="0" t="0" r="0" b="0"/>
          <wp:wrapNone/>
          <wp:docPr id="1276941590"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9886" name="Grafik 98789886"/>
                  <pic:cNvPicPr/>
                </pic:nvPicPr>
                <pic:blipFill rotWithShape="1">
                  <a:blip r:embed="rId1">
                    <a:extLst>
                      <a:ext uri="{96DAC541-7B7A-43D3-8B79-37D633B846F1}">
                        <asvg:svgBlip xmlns:asvg="http://schemas.microsoft.com/office/drawing/2016/SVG/main" r:embed="rId2"/>
                      </a:ext>
                    </a:extLst>
                  </a:blip>
                  <a:srcRect t="34385" r="12782" b="32113"/>
                  <a:stretch/>
                </pic:blipFill>
                <pic:spPr bwMode="auto">
                  <a:xfrm>
                    <a:off x="0" y="0"/>
                    <a:ext cx="1778400" cy="482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40854A" w14:textId="77777777" w:rsidR="00834009" w:rsidRPr="00834009" w:rsidRDefault="00834009" w:rsidP="00834009">
    <w:pPr>
      <w:pStyle w:val="Kopfzeile"/>
      <w:jc w:val="right"/>
    </w:pPr>
    <w:r>
      <w:rPr>
        <w:noProof/>
      </w:rPr>
      <w:drawing>
        <wp:anchor distT="0" distB="0" distL="114300" distR="114300" simplePos="0" relativeHeight="251658241" behindDoc="0" locked="0" layoutInCell="1" allowOverlap="1" wp14:anchorId="6AD7883F" wp14:editId="6992B74B">
          <wp:simplePos x="0" y="0"/>
          <wp:positionH relativeFrom="column">
            <wp:posOffset>7518765</wp:posOffset>
          </wp:positionH>
          <wp:positionV relativeFrom="paragraph">
            <wp:posOffset>-252730</wp:posOffset>
          </wp:positionV>
          <wp:extent cx="1778400" cy="482400"/>
          <wp:effectExtent l="0" t="0" r="0" b="0"/>
          <wp:wrapNone/>
          <wp:docPr id="98789886"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9886" name="Grafik 98789886"/>
                  <pic:cNvPicPr/>
                </pic:nvPicPr>
                <pic:blipFill rotWithShape="1">
                  <a:blip r:embed="rId1">
                    <a:extLst>
                      <a:ext uri="{96DAC541-7B7A-43D3-8B79-37D633B846F1}">
                        <asvg:svgBlip xmlns:asvg="http://schemas.microsoft.com/office/drawing/2016/SVG/main" r:embed="rId2"/>
                      </a:ext>
                    </a:extLst>
                  </a:blip>
                  <a:srcRect t="34385" r="12782" b="32113"/>
                  <a:stretch/>
                </pic:blipFill>
                <pic:spPr bwMode="auto">
                  <a:xfrm>
                    <a:off x="0" y="0"/>
                    <a:ext cx="1778400" cy="482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D0BA3F" w14:textId="77777777" w:rsidR="00CB1ED5" w:rsidRPr="00834009" w:rsidRDefault="00CB1ED5">
    <w:pPr>
      <w:pStyle w:val="Kopfzeile"/>
    </w:pPr>
    <w:r>
      <w:rPr>
        <w:noProof/>
      </w:rPr>
      <w:drawing>
        <wp:anchor distT="0" distB="0" distL="114300" distR="114300" simplePos="0" relativeHeight="251658243" behindDoc="0" locked="0" layoutInCell="1" allowOverlap="1" wp14:anchorId="3C8EB35B" wp14:editId="49836E3E">
          <wp:simplePos x="0" y="0"/>
          <wp:positionH relativeFrom="column">
            <wp:posOffset>4039870</wp:posOffset>
          </wp:positionH>
          <wp:positionV relativeFrom="paragraph">
            <wp:posOffset>-252095</wp:posOffset>
          </wp:positionV>
          <wp:extent cx="1778400" cy="482400"/>
          <wp:effectExtent l="0" t="0" r="0" b="0"/>
          <wp:wrapNone/>
          <wp:docPr id="757850650"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9886" name="Grafik 98789886"/>
                  <pic:cNvPicPr/>
                </pic:nvPicPr>
                <pic:blipFill rotWithShape="1">
                  <a:blip r:embed="rId1">
                    <a:extLst>
                      <a:ext uri="{96DAC541-7B7A-43D3-8B79-37D633B846F1}">
                        <asvg:svgBlip xmlns:asvg="http://schemas.microsoft.com/office/drawing/2016/SVG/main" r:embed="rId2"/>
                      </a:ext>
                    </a:extLst>
                  </a:blip>
                  <a:srcRect t="34385" r="12782" b="32113"/>
                  <a:stretch/>
                </pic:blipFill>
                <pic:spPr bwMode="auto">
                  <a:xfrm>
                    <a:off x="0" y="0"/>
                    <a:ext cx="1778400" cy="482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2" behindDoc="0" locked="0" layoutInCell="1" allowOverlap="1" wp14:anchorId="5229259A" wp14:editId="0F946010">
          <wp:simplePos x="0" y="0"/>
          <wp:positionH relativeFrom="column">
            <wp:posOffset>7518765</wp:posOffset>
          </wp:positionH>
          <wp:positionV relativeFrom="paragraph">
            <wp:posOffset>-252730</wp:posOffset>
          </wp:positionV>
          <wp:extent cx="1777999" cy="482600"/>
          <wp:effectExtent l="0" t="0" r="635" b="0"/>
          <wp:wrapNone/>
          <wp:docPr id="1633921045"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9886" name="Grafik 98789886"/>
                  <pic:cNvPicPr/>
                </pic:nvPicPr>
                <pic:blipFill rotWithShape="1">
                  <a:blip r:embed="rId1">
                    <a:extLst>
                      <a:ext uri="{96DAC541-7B7A-43D3-8B79-37D633B846F1}">
                        <asvg:svgBlip xmlns:asvg="http://schemas.microsoft.com/office/drawing/2016/SVG/main" r:embed="rId2"/>
                      </a:ext>
                    </a:extLst>
                  </a:blip>
                  <a:srcRect t="34385" r="12782" b="32113"/>
                  <a:stretch/>
                </pic:blipFill>
                <pic:spPr bwMode="auto">
                  <a:xfrm>
                    <a:off x="0" y="0"/>
                    <a:ext cx="1777999" cy="482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100F2"/>
    <w:multiLevelType w:val="hybridMultilevel"/>
    <w:tmpl w:val="E1622C2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4C527E0"/>
    <w:multiLevelType w:val="hybridMultilevel"/>
    <w:tmpl w:val="FBEEA6D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7A745B4"/>
    <w:multiLevelType w:val="hybridMultilevel"/>
    <w:tmpl w:val="B32E98C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EDD6939"/>
    <w:multiLevelType w:val="multilevel"/>
    <w:tmpl w:val="0DC6B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862418"/>
    <w:multiLevelType w:val="multilevel"/>
    <w:tmpl w:val="EC94A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FC3FCB"/>
    <w:multiLevelType w:val="hybridMultilevel"/>
    <w:tmpl w:val="0C1C12B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2E575F8"/>
    <w:multiLevelType w:val="multilevel"/>
    <w:tmpl w:val="FA94A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2FE134C"/>
    <w:multiLevelType w:val="multilevel"/>
    <w:tmpl w:val="D88ABB98"/>
    <w:lvl w:ilvl="0">
      <w:start w:val="1"/>
      <w:numFmt w:val="decimal"/>
      <w:pStyle w:val="berschrift1"/>
      <w:lvlText w:val="%1"/>
      <w:lvlJc w:val="left"/>
      <w:pPr>
        <w:ind w:left="0" w:firstLine="0"/>
      </w:pPr>
      <w:rPr>
        <w:rFonts w:ascii="Ubuntu Medium" w:hAnsi="Ubuntu Medium" w:hint="default"/>
        <w:color w:val="9BAF01"/>
        <w:sz w:val="40"/>
      </w:rPr>
    </w:lvl>
    <w:lvl w:ilvl="1">
      <w:start w:val="1"/>
      <w:numFmt w:val="decimal"/>
      <w:pStyle w:val="berschrift2"/>
      <w:lvlText w:val="%1.%2"/>
      <w:lvlJc w:val="left"/>
      <w:pPr>
        <w:ind w:left="568" w:firstLine="0"/>
      </w:pPr>
      <w:rPr>
        <w:rFonts w:ascii="Ubuntu" w:hAnsi="Ubuntu" w:hint="default"/>
        <w:b/>
        <w:i w:val="0"/>
        <w:color w:val="9BAF01"/>
        <w:sz w:val="22"/>
        <w:szCs w:val="22"/>
      </w:rPr>
    </w:lvl>
    <w:lvl w:ilvl="2">
      <w:start w:val="1"/>
      <w:numFmt w:val="decimal"/>
      <w:pStyle w:val="berschrift3"/>
      <w:lvlText w:val="%1.%2.%3"/>
      <w:lvlJc w:val="left"/>
      <w:pPr>
        <w:tabs>
          <w:tab w:val="num" w:pos="567"/>
        </w:tabs>
        <w:ind w:left="0" w:firstLine="0"/>
      </w:pPr>
      <w:rPr>
        <w:rFonts w:ascii="Ubuntu" w:hAnsi="Ubuntu" w:hint="default"/>
        <w:b/>
        <w:i w:val="0"/>
        <w:color w:val="9BAF01"/>
        <w:sz w:val="20"/>
        <w:szCs w:val="20"/>
      </w:rPr>
    </w:lvl>
    <w:lvl w:ilvl="3">
      <w:start w:val="1"/>
      <w:numFmt w:val="decimal"/>
      <w:pStyle w:val="berschrift4"/>
      <w:lvlText w:val="%1.%2.%3.%4."/>
      <w:lvlJc w:val="left"/>
      <w:pPr>
        <w:ind w:left="0" w:firstLine="0"/>
      </w:pPr>
      <w:rPr>
        <w:rFonts w:ascii="Ubuntu" w:hAnsi="Ubuntu" w:hint="default"/>
        <w:b/>
        <w:i w:val="0"/>
        <w:color w:val="9BAF01"/>
        <w:sz w:val="18"/>
      </w:rPr>
    </w:lvl>
    <w:lvl w:ilvl="4">
      <w:start w:val="1"/>
      <w:numFmt w:val="lowerLetter"/>
      <w:lvlText w:val="%5."/>
      <w:lvlJc w:val="left"/>
      <w:pPr>
        <w:ind w:left="0" w:firstLine="0"/>
      </w:pPr>
      <w:rPr>
        <w:rFonts w:hint="default"/>
      </w:rPr>
    </w:lvl>
    <w:lvl w:ilvl="5">
      <w:start w:val="1"/>
      <w:numFmt w:val="lowerRoman"/>
      <w:lvlText w:val="%6."/>
      <w:lvlJc w:val="righ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right"/>
      <w:pPr>
        <w:ind w:left="0" w:firstLine="0"/>
      </w:pPr>
      <w:rPr>
        <w:rFonts w:hint="default"/>
      </w:rPr>
    </w:lvl>
  </w:abstractNum>
  <w:abstractNum w:abstractNumId="8" w15:restartNumberingAfterBreak="0">
    <w:nsid w:val="24E809A8"/>
    <w:multiLevelType w:val="hybridMultilevel"/>
    <w:tmpl w:val="44364CCC"/>
    <w:lvl w:ilvl="0" w:tplc="08070001">
      <w:start w:val="1"/>
      <w:numFmt w:val="bullet"/>
      <w:lvlText w:val=""/>
      <w:lvlJc w:val="left"/>
      <w:pPr>
        <w:ind w:left="1428" w:hanging="360"/>
      </w:pPr>
      <w:rPr>
        <w:rFonts w:ascii="Symbol" w:hAnsi="Symbol" w:hint="default"/>
      </w:rPr>
    </w:lvl>
    <w:lvl w:ilvl="1" w:tplc="08070003" w:tentative="1">
      <w:start w:val="1"/>
      <w:numFmt w:val="bullet"/>
      <w:lvlText w:val="o"/>
      <w:lvlJc w:val="left"/>
      <w:pPr>
        <w:ind w:left="2148" w:hanging="360"/>
      </w:pPr>
      <w:rPr>
        <w:rFonts w:ascii="Courier New" w:hAnsi="Courier New" w:cs="Courier New" w:hint="default"/>
      </w:rPr>
    </w:lvl>
    <w:lvl w:ilvl="2" w:tplc="08070005" w:tentative="1">
      <w:start w:val="1"/>
      <w:numFmt w:val="bullet"/>
      <w:lvlText w:val=""/>
      <w:lvlJc w:val="left"/>
      <w:pPr>
        <w:ind w:left="2868" w:hanging="360"/>
      </w:pPr>
      <w:rPr>
        <w:rFonts w:ascii="Wingdings" w:hAnsi="Wingdings" w:hint="default"/>
      </w:rPr>
    </w:lvl>
    <w:lvl w:ilvl="3" w:tplc="08070001" w:tentative="1">
      <w:start w:val="1"/>
      <w:numFmt w:val="bullet"/>
      <w:lvlText w:val=""/>
      <w:lvlJc w:val="left"/>
      <w:pPr>
        <w:ind w:left="3588" w:hanging="360"/>
      </w:pPr>
      <w:rPr>
        <w:rFonts w:ascii="Symbol" w:hAnsi="Symbol" w:hint="default"/>
      </w:rPr>
    </w:lvl>
    <w:lvl w:ilvl="4" w:tplc="08070003" w:tentative="1">
      <w:start w:val="1"/>
      <w:numFmt w:val="bullet"/>
      <w:lvlText w:val="o"/>
      <w:lvlJc w:val="left"/>
      <w:pPr>
        <w:ind w:left="4308" w:hanging="360"/>
      </w:pPr>
      <w:rPr>
        <w:rFonts w:ascii="Courier New" w:hAnsi="Courier New" w:cs="Courier New" w:hint="default"/>
      </w:rPr>
    </w:lvl>
    <w:lvl w:ilvl="5" w:tplc="08070005" w:tentative="1">
      <w:start w:val="1"/>
      <w:numFmt w:val="bullet"/>
      <w:lvlText w:val=""/>
      <w:lvlJc w:val="left"/>
      <w:pPr>
        <w:ind w:left="5028" w:hanging="360"/>
      </w:pPr>
      <w:rPr>
        <w:rFonts w:ascii="Wingdings" w:hAnsi="Wingdings" w:hint="default"/>
      </w:rPr>
    </w:lvl>
    <w:lvl w:ilvl="6" w:tplc="08070001" w:tentative="1">
      <w:start w:val="1"/>
      <w:numFmt w:val="bullet"/>
      <w:lvlText w:val=""/>
      <w:lvlJc w:val="left"/>
      <w:pPr>
        <w:ind w:left="5748" w:hanging="360"/>
      </w:pPr>
      <w:rPr>
        <w:rFonts w:ascii="Symbol" w:hAnsi="Symbol" w:hint="default"/>
      </w:rPr>
    </w:lvl>
    <w:lvl w:ilvl="7" w:tplc="08070003" w:tentative="1">
      <w:start w:val="1"/>
      <w:numFmt w:val="bullet"/>
      <w:lvlText w:val="o"/>
      <w:lvlJc w:val="left"/>
      <w:pPr>
        <w:ind w:left="6468" w:hanging="360"/>
      </w:pPr>
      <w:rPr>
        <w:rFonts w:ascii="Courier New" w:hAnsi="Courier New" w:cs="Courier New" w:hint="default"/>
      </w:rPr>
    </w:lvl>
    <w:lvl w:ilvl="8" w:tplc="08070005" w:tentative="1">
      <w:start w:val="1"/>
      <w:numFmt w:val="bullet"/>
      <w:lvlText w:val=""/>
      <w:lvlJc w:val="left"/>
      <w:pPr>
        <w:ind w:left="7188" w:hanging="360"/>
      </w:pPr>
      <w:rPr>
        <w:rFonts w:ascii="Wingdings" w:hAnsi="Wingdings" w:hint="default"/>
      </w:rPr>
    </w:lvl>
  </w:abstractNum>
  <w:abstractNum w:abstractNumId="9" w15:restartNumberingAfterBreak="0">
    <w:nsid w:val="275E74B3"/>
    <w:multiLevelType w:val="hybridMultilevel"/>
    <w:tmpl w:val="7F16D502"/>
    <w:lvl w:ilvl="0" w:tplc="6DF2711C">
      <w:start w:val="1"/>
      <w:numFmt w:val="bullet"/>
      <w:lvlText w:val="•"/>
      <w:lvlJc w:val="left"/>
      <w:pPr>
        <w:tabs>
          <w:tab w:val="num" w:pos="720"/>
        </w:tabs>
        <w:ind w:left="720" w:hanging="360"/>
      </w:pPr>
      <w:rPr>
        <w:rFonts w:ascii="Arial" w:hAnsi="Arial" w:hint="default"/>
      </w:rPr>
    </w:lvl>
    <w:lvl w:ilvl="1" w:tplc="9BA0C164" w:tentative="1">
      <w:start w:val="1"/>
      <w:numFmt w:val="bullet"/>
      <w:lvlText w:val="•"/>
      <w:lvlJc w:val="left"/>
      <w:pPr>
        <w:tabs>
          <w:tab w:val="num" w:pos="1440"/>
        </w:tabs>
        <w:ind w:left="1440" w:hanging="360"/>
      </w:pPr>
      <w:rPr>
        <w:rFonts w:ascii="Arial" w:hAnsi="Arial" w:hint="default"/>
      </w:rPr>
    </w:lvl>
    <w:lvl w:ilvl="2" w:tplc="8FBE1244" w:tentative="1">
      <w:start w:val="1"/>
      <w:numFmt w:val="bullet"/>
      <w:lvlText w:val="•"/>
      <w:lvlJc w:val="left"/>
      <w:pPr>
        <w:tabs>
          <w:tab w:val="num" w:pos="2160"/>
        </w:tabs>
        <w:ind w:left="2160" w:hanging="360"/>
      </w:pPr>
      <w:rPr>
        <w:rFonts w:ascii="Arial" w:hAnsi="Arial" w:hint="default"/>
      </w:rPr>
    </w:lvl>
    <w:lvl w:ilvl="3" w:tplc="F64E952A" w:tentative="1">
      <w:start w:val="1"/>
      <w:numFmt w:val="bullet"/>
      <w:lvlText w:val="•"/>
      <w:lvlJc w:val="left"/>
      <w:pPr>
        <w:tabs>
          <w:tab w:val="num" w:pos="2880"/>
        </w:tabs>
        <w:ind w:left="2880" w:hanging="360"/>
      </w:pPr>
      <w:rPr>
        <w:rFonts w:ascii="Arial" w:hAnsi="Arial" w:hint="default"/>
      </w:rPr>
    </w:lvl>
    <w:lvl w:ilvl="4" w:tplc="E158A84A" w:tentative="1">
      <w:start w:val="1"/>
      <w:numFmt w:val="bullet"/>
      <w:lvlText w:val="•"/>
      <w:lvlJc w:val="left"/>
      <w:pPr>
        <w:tabs>
          <w:tab w:val="num" w:pos="3600"/>
        </w:tabs>
        <w:ind w:left="3600" w:hanging="360"/>
      </w:pPr>
      <w:rPr>
        <w:rFonts w:ascii="Arial" w:hAnsi="Arial" w:hint="default"/>
      </w:rPr>
    </w:lvl>
    <w:lvl w:ilvl="5" w:tplc="BFC0A4F6" w:tentative="1">
      <w:start w:val="1"/>
      <w:numFmt w:val="bullet"/>
      <w:lvlText w:val="•"/>
      <w:lvlJc w:val="left"/>
      <w:pPr>
        <w:tabs>
          <w:tab w:val="num" w:pos="4320"/>
        </w:tabs>
        <w:ind w:left="4320" w:hanging="360"/>
      </w:pPr>
      <w:rPr>
        <w:rFonts w:ascii="Arial" w:hAnsi="Arial" w:hint="default"/>
      </w:rPr>
    </w:lvl>
    <w:lvl w:ilvl="6" w:tplc="FA985852" w:tentative="1">
      <w:start w:val="1"/>
      <w:numFmt w:val="bullet"/>
      <w:lvlText w:val="•"/>
      <w:lvlJc w:val="left"/>
      <w:pPr>
        <w:tabs>
          <w:tab w:val="num" w:pos="5040"/>
        </w:tabs>
        <w:ind w:left="5040" w:hanging="360"/>
      </w:pPr>
      <w:rPr>
        <w:rFonts w:ascii="Arial" w:hAnsi="Arial" w:hint="default"/>
      </w:rPr>
    </w:lvl>
    <w:lvl w:ilvl="7" w:tplc="D33C44B2" w:tentative="1">
      <w:start w:val="1"/>
      <w:numFmt w:val="bullet"/>
      <w:lvlText w:val="•"/>
      <w:lvlJc w:val="left"/>
      <w:pPr>
        <w:tabs>
          <w:tab w:val="num" w:pos="5760"/>
        </w:tabs>
        <w:ind w:left="5760" w:hanging="360"/>
      </w:pPr>
      <w:rPr>
        <w:rFonts w:ascii="Arial" w:hAnsi="Arial" w:hint="default"/>
      </w:rPr>
    </w:lvl>
    <w:lvl w:ilvl="8" w:tplc="DB7821A4"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87F4781"/>
    <w:multiLevelType w:val="hybridMultilevel"/>
    <w:tmpl w:val="C818E20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C2C3D36"/>
    <w:multiLevelType w:val="hybridMultilevel"/>
    <w:tmpl w:val="27CC156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2D47436D"/>
    <w:multiLevelType w:val="hybridMultilevel"/>
    <w:tmpl w:val="D9E22CB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31EE4042"/>
    <w:multiLevelType w:val="multilevel"/>
    <w:tmpl w:val="B4DC0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503786A"/>
    <w:multiLevelType w:val="multilevel"/>
    <w:tmpl w:val="90103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9D722BC"/>
    <w:multiLevelType w:val="hybridMultilevel"/>
    <w:tmpl w:val="5F86F7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3AED60BC"/>
    <w:multiLevelType w:val="hybridMultilevel"/>
    <w:tmpl w:val="C1A68F9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3B2B1CA5"/>
    <w:multiLevelType w:val="multilevel"/>
    <w:tmpl w:val="23388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0930F0B"/>
    <w:multiLevelType w:val="hybridMultilevel"/>
    <w:tmpl w:val="7EE2302E"/>
    <w:lvl w:ilvl="0" w:tplc="D25A7ACC">
      <w:start w:val="7"/>
      <w:numFmt w:val="bullet"/>
      <w:lvlText w:val="-"/>
      <w:lvlJc w:val="left"/>
      <w:pPr>
        <w:ind w:left="400" w:hanging="360"/>
      </w:pPr>
      <w:rPr>
        <w:rFonts w:ascii="Arial" w:eastAsia="Times New Roman" w:hAnsi="Arial" w:cs="Arial" w:hint="default"/>
      </w:rPr>
    </w:lvl>
    <w:lvl w:ilvl="1" w:tplc="04070003" w:tentative="1">
      <w:start w:val="1"/>
      <w:numFmt w:val="bullet"/>
      <w:lvlText w:val="o"/>
      <w:lvlJc w:val="left"/>
      <w:pPr>
        <w:ind w:left="1120" w:hanging="360"/>
      </w:pPr>
      <w:rPr>
        <w:rFonts w:ascii="Courier New" w:hAnsi="Courier New" w:cs="Courier New" w:hint="default"/>
      </w:rPr>
    </w:lvl>
    <w:lvl w:ilvl="2" w:tplc="04070005" w:tentative="1">
      <w:start w:val="1"/>
      <w:numFmt w:val="bullet"/>
      <w:lvlText w:val=""/>
      <w:lvlJc w:val="left"/>
      <w:pPr>
        <w:ind w:left="1840" w:hanging="360"/>
      </w:pPr>
      <w:rPr>
        <w:rFonts w:ascii="Wingdings" w:hAnsi="Wingdings" w:hint="default"/>
      </w:rPr>
    </w:lvl>
    <w:lvl w:ilvl="3" w:tplc="04070001" w:tentative="1">
      <w:start w:val="1"/>
      <w:numFmt w:val="bullet"/>
      <w:lvlText w:val=""/>
      <w:lvlJc w:val="left"/>
      <w:pPr>
        <w:ind w:left="2560" w:hanging="360"/>
      </w:pPr>
      <w:rPr>
        <w:rFonts w:ascii="Symbol" w:hAnsi="Symbol" w:hint="default"/>
      </w:rPr>
    </w:lvl>
    <w:lvl w:ilvl="4" w:tplc="04070003" w:tentative="1">
      <w:start w:val="1"/>
      <w:numFmt w:val="bullet"/>
      <w:lvlText w:val="o"/>
      <w:lvlJc w:val="left"/>
      <w:pPr>
        <w:ind w:left="3280" w:hanging="360"/>
      </w:pPr>
      <w:rPr>
        <w:rFonts w:ascii="Courier New" w:hAnsi="Courier New" w:cs="Courier New" w:hint="default"/>
      </w:rPr>
    </w:lvl>
    <w:lvl w:ilvl="5" w:tplc="04070005" w:tentative="1">
      <w:start w:val="1"/>
      <w:numFmt w:val="bullet"/>
      <w:lvlText w:val=""/>
      <w:lvlJc w:val="left"/>
      <w:pPr>
        <w:ind w:left="4000" w:hanging="360"/>
      </w:pPr>
      <w:rPr>
        <w:rFonts w:ascii="Wingdings" w:hAnsi="Wingdings" w:hint="default"/>
      </w:rPr>
    </w:lvl>
    <w:lvl w:ilvl="6" w:tplc="04070001" w:tentative="1">
      <w:start w:val="1"/>
      <w:numFmt w:val="bullet"/>
      <w:lvlText w:val=""/>
      <w:lvlJc w:val="left"/>
      <w:pPr>
        <w:ind w:left="4720" w:hanging="360"/>
      </w:pPr>
      <w:rPr>
        <w:rFonts w:ascii="Symbol" w:hAnsi="Symbol" w:hint="default"/>
      </w:rPr>
    </w:lvl>
    <w:lvl w:ilvl="7" w:tplc="04070003" w:tentative="1">
      <w:start w:val="1"/>
      <w:numFmt w:val="bullet"/>
      <w:lvlText w:val="o"/>
      <w:lvlJc w:val="left"/>
      <w:pPr>
        <w:ind w:left="5440" w:hanging="360"/>
      </w:pPr>
      <w:rPr>
        <w:rFonts w:ascii="Courier New" w:hAnsi="Courier New" w:cs="Courier New" w:hint="default"/>
      </w:rPr>
    </w:lvl>
    <w:lvl w:ilvl="8" w:tplc="04070005" w:tentative="1">
      <w:start w:val="1"/>
      <w:numFmt w:val="bullet"/>
      <w:lvlText w:val=""/>
      <w:lvlJc w:val="left"/>
      <w:pPr>
        <w:ind w:left="6160" w:hanging="360"/>
      </w:pPr>
      <w:rPr>
        <w:rFonts w:ascii="Wingdings" w:hAnsi="Wingdings" w:hint="default"/>
      </w:rPr>
    </w:lvl>
  </w:abstractNum>
  <w:abstractNum w:abstractNumId="19" w15:restartNumberingAfterBreak="0">
    <w:nsid w:val="45DB2CA3"/>
    <w:multiLevelType w:val="hybridMultilevel"/>
    <w:tmpl w:val="61D0D90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46CF306E"/>
    <w:multiLevelType w:val="hybridMultilevel"/>
    <w:tmpl w:val="672441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4812197B"/>
    <w:multiLevelType w:val="hybridMultilevel"/>
    <w:tmpl w:val="94B69C4A"/>
    <w:lvl w:ilvl="0" w:tplc="4D565EF2">
      <w:start w:val="1"/>
      <w:numFmt w:val="bullet"/>
      <w:lvlText w:val="-"/>
      <w:lvlJc w:val="left"/>
      <w:pPr>
        <w:ind w:left="720" w:hanging="360"/>
      </w:pPr>
      <w:rPr>
        <w:rFonts w:ascii="Roboto" w:eastAsiaTheme="minorHAnsi" w:hAnsi="Roboto" w:cstheme="minorBidi"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2" w15:restartNumberingAfterBreak="0">
    <w:nsid w:val="4A0A2FD3"/>
    <w:multiLevelType w:val="hybridMultilevel"/>
    <w:tmpl w:val="E774F66A"/>
    <w:lvl w:ilvl="0" w:tplc="04070001">
      <w:start w:val="1"/>
      <w:numFmt w:val="bullet"/>
      <w:lvlText w:val=""/>
      <w:lvlJc w:val="left"/>
      <w:pPr>
        <w:ind w:left="773" w:hanging="360"/>
      </w:pPr>
      <w:rPr>
        <w:rFonts w:ascii="Symbol" w:hAnsi="Symbol" w:hint="default"/>
      </w:rPr>
    </w:lvl>
    <w:lvl w:ilvl="1" w:tplc="04070003" w:tentative="1">
      <w:start w:val="1"/>
      <w:numFmt w:val="bullet"/>
      <w:lvlText w:val="o"/>
      <w:lvlJc w:val="left"/>
      <w:pPr>
        <w:ind w:left="1493" w:hanging="360"/>
      </w:pPr>
      <w:rPr>
        <w:rFonts w:ascii="Courier New" w:hAnsi="Courier New" w:cs="Courier New" w:hint="default"/>
      </w:rPr>
    </w:lvl>
    <w:lvl w:ilvl="2" w:tplc="04070005" w:tentative="1">
      <w:start w:val="1"/>
      <w:numFmt w:val="bullet"/>
      <w:lvlText w:val=""/>
      <w:lvlJc w:val="left"/>
      <w:pPr>
        <w:ind w:left="2213" w:hanging="360"/>
      </w:pPr>
      <w:rPr>
        <w:rFonts w:ascii="Wingdings" w:hAnsi="Wingdings" w:hint="default"/>
      </w:rPr>
    </w:lvl>
    <w:lvl w:ilvl="3" w:tplc="04070001" w:tentative="1">
      <w:start w:val="1"/>
      <w:numFmt w:val="bullet"/>
      <w:lvlText w:val=""/>
      <w:lvlJc w:val="left"/>
      <w:pPr>
        <w:ind w:left="2933" w:hanging="360"/>
      </w:pPr>
      <w:rPr>
        <w:rFonts w:ascii="Symbol" w:hAnsi="Symbol" w:hint="default"/>
      </w:rPr>
    </w:lvl>
    <w:lvl w:ilvl="4" w:tplc="04070003" w:tentative="1">
      <w:start w:val="1"/>
      <w:numFmt w:val="bullet"/>
      <w:lvlText w:val="o"/>
      <w:lvlJc w:val="left"/>
      <w:pPr>
        <w:ind w:left="3653" w:hanging="360"/>
      </w:pPr>
      <w:rPr>
        <w:rFonts w:ascii="Courier New" w:hAnsi="Courier New" w:cs="Courier New" w:hint="default"/>
      </w:rPr>
    </w:lvl>
    <w:lvl w:ilvl="5" w:tplc="04070005" w:tentative="1">
      <w:start w:val="1"/>
      <w:numFmt w:val="bullet"/>
      <w:lvlText w:val=""/>
      <w:lvlJc w:val="left"/>
      <w:pPr>
        <w:ind w:left="4373" w:hanging="360"/>
      </w:pPr>
      <w:rPr>
        <w:rFonts w:ascii="Wingdings" w:hAnsi="Wingdings" w:hint="default"/>
      </w:rPr>
    </w:lvl>
    <w:lvl w:ilvl="6" w:tplc="04070001" w:tentative="1">
      <w:start w:val="1"/>
      <w:numFmt w:val="bullet"/>
      <w:lvlText w:val=""/>
      <w:lvlJc w:val="left"/>
      <w:pPr>
        <w:ind w:left="5093" w:hanging="360"/>
      </w:pPr>
      <w:rPr>
        <w:rFonts w:ascii="Symbol" w:hAnsi="Symbol" w:hint="default"/>
      </w:rPr>
    </w:lvl>
    <w:lvl w:ilvl="7" w:tplc="04070003" w:tentative="1">
      <w:start w:val="1"/>
      <w:numFmt w:val="bullet"/>
      <w:lvlText w:val="o"/>
      <w:lvlJc w:val="left"/>
      <w:pPr>
        <w:ind w:left="5813" w:hanging="360"/>
      </w:pPr>
      <w:rPr>
        <w:rFonts w:ascii="Courier New" w:hAnsi="Courier New" w:cs="Courier New" w:hint="default"/>
      </w:rPr>
    </w:lvl>
    <w:lvl w:ilvl="8" w:tplc="04070005" w:tentative="1">
      <w:start w:val="1"/>
      <w:numFmt w:val="bullet"/>
      <w:lvlText w:val=""/>
      <w:lvlJc w:val="left"/>
      <w:pPr>
        <w:ind w:left="6533" w:hanging="360"/>
      </w:pPr>
      <w:rPr>
        <w:rFonts w:ascii="Wingdings" w:hAnsi="Wingdings" w:hint="default"/>
      </w:rPr>
    </w:lvl>
  </w:abstractNum>
  <w:abstractNum w:abstractNumId="23" w15:restartNumberingAfterBreak="0">
    <w:nsid w:val="58F567D6"/>
    <w:multiLevelType w:val="multilevel"/>
    <w:tmpl w:val="F92CD582"/>
    <w:styleLink w:val="AktuelleListe4"/>
    <w:lvl w:ilvl="0">
      <w:start w:val="1"/>
      <w:numFmt w:val="decimal"/>
      <w:lvlText w:val="%1"/>
      <w:lvlJc w:val="left"/>
      <w:pPr>
        <w:ind w:left="0" w:firstLine="0"/>
      </w:pPr>
      <w:rPr>
        <w:rFonts w:ascii="Ubuntu Medium" w:hAnsi="Ubuntu Medium" w:hint="default"/>
        <w:color w:val="9BAF01"/>
        <w:sz w:val="40"/>
      </w:rPr>
    </w:lvl>
    <w:lvl w:ilvl="1">
      <w:start w:val="1"/>
      <w:numFmt w:val="decimal"/>
      <w:lvlText w:val="%1.%2"/>
      <w:lvlJc w:val="left"/>
      <w:pPr>
        <w:ind w:left="0" w:firstLine="0"/>
      </w:pPr>
      <w:rPr>
        <w:rFonts w:ascii="Ubuntu" w:hAnsi="Ubuntu" w:hint="default"/>
        <w:b/>
        <w:i w:val="0"/>
        <w:color w:val="031E2F"/>
        <w:sz w:val="22"/>
        <w:szCs w:val="22"/>
      </w:rPr>
    </w:lvl>
    <w:lvl w:ilvl="2">
      <w:start w:val="1"/>
      <w:numFmt w:val="decimal"/>
      <w:lvlText w:val="%1.%2.%3"/>
      <w:lvlJc w:val="left"/>
      <w:pPr>
        <w:tabs>
          <w:tab w:val="num" w:pos="567"/>
        </w:tabs>
        <w:ind w:left="0" w:firstLine="0"/>
      </w:pPr>
      <w:rPr>
        <w:rFonts w:ascii="Ubuntu" w:hAnsi="Ubuntu" w:hint="default"/>
        <w:b/>
        <w:i w:val="0"/>
        <w:color w:val="031E2F"/>
        <w:sz w:val="20"/>
        <w:szCs w:val="20"/>
      </w:rPr>
    </w:lvl>
    <w:lvl w:ilvl="3">
      <w:start w:val="1"/>
      <w:numFmt w:val="decimal"/>
      <w:lvlText w:val="%1.%2.%3.%4."/>
      <w:lvlJc w:val="left"/>
      <w:pPr>
        <w:ind w:left="0" w:firstLine="0"/>
      </w:pPr>
      <w:rPr>
        <w:rFonts w:ascii="Ubuntu" w:hAnsi="Ubuntu" w:hint="default"/>
        <w:b/>
        <w:i w:val="0"/>
        <w:color w:val="031E2F"/>
        <w:sz w:val="18"/>
      </w:rPr>
    </w:lvl>
    <w:lvl w:ilvl="4">
      <w:start w:val="1"/>
      <w:numFmt w:val="lowerLetter"/>
      <w:lvlText w:val="%5."/>
      <w:lvlJc w:val="left"/>
      <w:pPr>
        <w:ind w:left="0" w:firstLine="0"/>
      </w:pPr>
      <w:rPr>
        <w:rFonts w:hint="default"/>
      </w:rPr>
    </w:lvl>
    <w:lvl w:ilvl="5">
      <w:start w:val="1"/>
      <w:numFmt w:val="lowerRoman"/>
      <w:lvlText w:val="%6."/>
      <w:lvlJc w:val="righ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right"/>
      <w:pPr>
        <w:ind w:left="0" w:firstLine="0"/>
      </w:pPr>
      <w:rPr>
        <w:rFonts w:hint="default"/>
      </w:rPr>
    </w:lvl>
  </w:abstractNum>
  <w:abstractNum w:abstractNumId="24" w15:restartNumberingAfterBreak="0">
    <w:nsid w:val="5A9844A3"/>
    <w:multiLevelType w:val="hybridMultilevel"/>
    <w:tmpl w:val="B4BC11E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5B2E419F"/>
    <w:multiLevelType w:val="hybridMultilevel"/>
    <w:tmpl w:val="69B488D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6" w15:restartNumberingAfterBreak="0">
    <w:nsid w:val="5C6B3599"/>
    <w:multiLevelType w:val="hybridMultilevel"/>
    <w:tmpl w:val="D1A0859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609C1C93"/>
    <w:multiLevelType w:val="hybridMultilevel"/>
    <w:tmpl w:val="D1E4968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8" w15:restartNumberingAfterBreak="0">
    <w:nsid w:val="63812791"/>
    <w:multiLevelType w:val="multilevel"/>
    <w:tmpl w:val="1C36863E"/>
    <w:styleLink w:val="AktuelleListe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669772AD"/>
    <w:multiLevelType w:val="multilevel"/>
    <w:tmpl w:val="B5786228"/>
    <w:styleLink w:val="AktuelleListe2"/>
    <w:lvl w:ilvl="0">
      <w:start w:val="1"/>
      <w:numFmt w:val="decimal"/>
      <w:lvlText w:val="%1"/>
      <w:lvlJc w:val="left"/>
      <w:pPr>
        <w:tabs>
          <w:tab w:val="num" w:pos="425"/>
        </w:tabs>
        <w:ind w:left="0" w:firstLine="0"/>
      </w:pPr>
      <w:rPr>
        <w:rFonts w:ascii="Ubuntu Medium" w:hAnsi="Ubuntu Medium" w:hint="default"/>
        <w:color w:val="ED8A1E"/>
        <w:sz w:val="40"/>
      </w:rPr>
    </w:lvl>
    <w:lvl w:ilvl="1">
      <w:start w:val="1"/>
      <w:numFmt w:val="decimal"/>
      <w:lvlText w:val="%1.%2."/>
      <w:lvlJc w:val="left"/>
      <w:pPr>
        <w:tabs>
          <w:tab w:val="num" w:pos="425"/>
        </w:tabs>
        <w:ind w:left="0" w:firstLine="0"/>
      </w:pPr>
      <w:rPr>
        <w:rFonts w:ascii="Ubuntu" w:hAnsi="Ubuntu" w:hint="default"/>
        <w:b/>
        <w:i w:val="0"/>
        <w:color w:val="031E2F"/>
        <w:sz w:val="22"/>
        <w:szCs w:val="22"/>
      </w:rPr>
    </w:lvl>
    <w:lvl w:ilvl="2">
      <w:start w:val="1"/>
      <w:numFmt w:val="decimal"/>
      <w:lvlText w:val="%1.%2.%3"/>
      <w:lvlJc w:val="left"/>
      <w:pPr>
        <w:tabs>
          <w:tab w:val="num" w:pos="567"/>
        </w:tabs>
        <w:ind w:left="0" w:firstLine="0"/>
      </w:pPr>
      <w:rPr>
        <w:rFonts w:ascii="Ubuntu" w:hAnsi="Ubuntu" w:hint="default"/>
        <w:b/>
        <w:i w:val="0"/>
        <w:color w:val="031E2F"/>
        <w:sz w:val="22"/>
      </w:rPr>
    </w:lvl>
    <w:lvl w:ilvl="3">
      <w:start w:val="1"/>
      <w:numFmt w:val="decimal"/>
      <w:lvlText w:val="%1.%2.%3.%4."/>
      <w:lvlJc w:val="left"/>
      <w:pPr>
        <w:ind w:left="0" w:firstLine="0"/>
      </w:pPr>
      <w:rPr>
        <w:rFonts w:ascii="Ubuntu" w:hAnsi="Ubuntu" w:hint="default"/>
        <w:b/>
        <w:i w:val="0"/>
        <w:color w:val="031E2F"/>
        <w:sz w:val="18"/>
      </w:rPr>
    </w:lvl>
    <w:lvl w:ilvl="4">
      <w:start w:val="1"/>
      <w:numFmt w:val="lowerLetter"/>
      <w:lvlText w:val="%5."/>
      <w:lvlJc w:val="left"/>
      <w:pPr>
        <w:ind w:left="0" w:firstLine="0"/>
      </w:pPr>
      <w:rPr>
        <w:rFonts w:hint="default"/>
      </w:rPr>
    </w:lvl>
    <w:lvl w:ilvl="5">
      <w:start w:val="1"/>
      <w:numFmt w:val="lowerRoman"/>
      <w:lvlText w:val="%6."/>
      <w:lvlJc w:val="righ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right"/>
      <w:pPr>
        <w:ind w:left="0" w:firstLine="0"/>
      </w:pPr>
      <w:rPr>
        <w:rFonts w:hint="default"/>
      </w:rPr>
    </w:lvl>
  </w:abstractNum>
  <w:abstractNum w:abstractNumId="30" w15:restartNumberingAfterBreak="0">
    <w:nsid w:val="680310DC"/>
    <w:multiLevelType w:val="hybridMultilevel"/>
    <w:tmpl w:val="D040B14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15:restartNumberingAfterBreak="0">
    <w:nsid w:val="6CDD3968"/>
    <w:multiLevelType w:val="multilevel"/>
    <w:tmpl w:val="E3409720"/>
    <w:styleLink w:val="AktuelleListe3"/>
    <w:lvl w:ilvl="0">
      <w:start w:val="1"/>
      <w:numFmt w:val="decimal"/>
      <w:lvlText w:val="%1"/>
      <w:lvlJc w:val="left"/>
      <w:pPr>
        <w:tabs>
          <w:tab w:val="num" w:pos="425"/>
        </w:tabs>
        <w:ind w:left="0" w:firstLine="0"/>
      </w:pPr>
      <w:rPr>
        <w:rFonts w:ascii="Ubuntu Medium" w:hAnsi="Ubuntu Medium" w:hint="default"/>
        <w:color w:val="ED8A1E"/>
        <w:sz w:val="40"/>
      </w:rPr>
    </w:lvl>
    <w:lvl w:ilvl="1">
      <w:start w:val="1"/>
      <w:numFmt w:val="decimal"/>
      <w:lvlText w:val="%1.%2"/>
      <w:lvlJc w:val="left"/>
      <w:pPr>
        <w:ind w:left="0" w:firstLine="0"/>
      </w:pPr>
      <w:rPr>
        <w:rFonts w:ascii="Ubuntu" w:hAnsi="Ubuntu" w:hint="default"/>
        <w:b/>
        <w:i w:val="0"/>
        <w:color w:val="031E2F"/>
        <w:sz w:val="22"/>
        <w:szCs w:val="22"/>
      </w:rPr>
    </w:lvl>
    <w:lvl w:ilvl="2">
      <w:start w:val="1"/>
      <w:numFmt w:val="decimal"/>
      <w:lvlText w:val="%1.%2.%3"/>
      <w:lvlJc w:val="left"/>
      <w:pPr>
        <w:tabs>
          <w:tab w:val="num" w:pos="567"/>
        </w:tabs>
        <w:ind w:left="0" w:firstLine="0"/>
      </w:pPr>
      <w:rPr>
        <w:rFonts w:ascii="Ubuntu" w:hAnsi="Ubuntu" w:hint="default"/>
        <w:b/>
        <w:i w:val="0"/>
        <w:color w:val="031E2F"/>
        <w:sz w:val="20"/>
        <w:szCs w:val="20"/>
      </w:rPr>
    </w:lvl>
    <w:lvl w:ilvl="3">
      <w:start w:val="1"/>
      <w:numFmt w:val="decimal"/>
      <w:lvlText w:val="%1.%2.%3.%4."/>
      <w:lvlJc w:val="left"/>
      <w:pPr>
        <w:ind w:left="0" w:firstLine="0"/>
      </w:pPr>
      <w:rPr>
        <w:rFonts w:ascii="Ubuntu" w:hAnsi="Ubuntu" w:hint="default"/>
        <w:b/>
        <w:i w:val="0"/>
        <w:color w:val="031E2F"/>
        <w:sz w:val="18"/>
      </w:rPr>
    </w:lvl>
    <w:lvl w:ilvl="4">
      <w:start w:val="1"/>
      <w:numFmt w:val="lowerLetter"/>
      <w:lvlText w:val="%5."/>
      <w:lvlJc w:val="left"/>
      <w:pPr>
        <w:ind w:left="0" w:firstLine="0"/>
      </w:pPr>
      <w:rPr>
        <w:rFonts w:hint="default"/>
      </w:rPr>
    </w:lvl>
    <w:lvl w:ilvl="5">
      <w:start w:val="1"/>
      <w:numFmt w:val="lowerRoman"/>
      <w:lvlText w:val="%6."/>
      <w:lvlJc w:val="righ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right"/>
      <w:pPr>
        <w:ind w:left="0" w:firstLine="0"/>
      </w:pPr>
      <w:rPr>
        <w:rFonts w:hint="default"/>
      </w:rPr>
    </w:lvl>
  </w:abstractNum>
  <w:abstractNum w:abstractNumId="32" w15:restartNumberingAfterBreak="0">
    <w:nsid w:val="6D0F1D2F"/>
    <w:multiLevelType w:val="hybridMultilevel"/>
    <w:tmpl w:val="7EDC30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15:restartNumberingAfterBreak="0">
    <w:nsid w:val="6E557C5A"/>
    <w:multiLevelType w:val="hybridMultilevel"/>
    <w:tmpl w:val="A784E0A4"/>
    <w:lvl w:ilvl="0" w:tplc="04070001">
      <w:start w:val="1"/>
      <w:numFmt w:val="bullet"/>
      <w:lvlText w:val=""/>
      <w:lvlJc w:val="left"/>
      <w:pPr>
        <w:ind w:left="363" w:hanging="360"/>
      </w:pPr>
      <w:rPr>
        <w:rFonts w:ascii="Symbol" w:hAnsi="Symbol" w:hint="default"/>
      </w:rPr>
    </w:lvl>
    <w:lvl w:ilvl="1" w:tplc="04070003">
      <w:start w:val="1"/>
      <w:numFmt w:val="bullet"/>
      <w:lvlText w:val="o"/>
      <w:lvlJc w:val="left"/>
      <w:pPr>
        <w:ind w:left="1083" w:hanging="360"/>
      </w:pPr>
      <w:rPr>
        <w:rFonts w:ascii="Courier New" w:hAnsi="Courier New" w:cs="Courier New" w:hint="default"/>
      </w:rPr>
    </w:lvl>
    <w:lvl w:ilvl="2" w:tplc="04070005" w:tentative="1">
      <w:start w:val="1"/>
      <w:numFmt w:val="bullet"/>
      <w:lvlText w:val=""/>
      <w:lvlJc w:val="left"/>
      <w:pPr>
        <w:ind w:left="1803" w:hanging="360"/>
      </w:pPr>
      <w:rPr>
        <w:rFonts w:ascii="Wingdings" w:hAnsi="Wingdings" w:hint="default"/>
      </w:rPr>
    </w:lvl>
    <w:lvl w:ilvl="3" w:tplc="04070001" w:tentative="1">
      <w:start w:val="1"/>
      <w:numFmt w:val="bullet"/>
      <w:lvlText w:val=""/>
      <w:lvlJc w:val="left"/>
      <w:pPr>
        <w:ind w:left="2523" w:hanging="360"/>
      </w:pPr>
      <w:rPr>
        <w:rFonts w:ascii="Symbol" w:hAnsi="Symbol" w:hint="default"/>
      </w:rPr>
    </w:lvl>
    <w:lvl w:ilvl="4" w:tplc="04070003" w:tentative="1">
      <w:start w:val="1"/>
      <w:numFmt w:val="bullet"/>
      <w:lvlText w:val="o"/>
      <w:lvlJc w:val="left"/>
      <w:pPr>
        <w:ind w:left="3243" w:hanging="360"/>
      </w:pPr>
      <w:rPr>
        <w:rFonts w:ascii="Courier New" w:hAnsi="Courier New" w:cs="Courier New" w:hint="default"/>
      </w:rPr>
    </w:lvl>
    <w:lvl w:ilvl="5" w:tplc="04070005" w:tentative="1">
      <w:start w:val="1"/>
      <w:numFmt w:val="bullet"/>
      <w:lvlText w:val=""/>
      <w:lvlJc w:val="left"/>
      <w:pPr>
        <w:ind w:left="3963" w:hanging="360"/>
      </w:pPr>
      <w:rPr>
        <w:rFonts w:ascii="Wingdings" w:hAnsi="Wingdings" w:hint="default"/>
      </w:rPr>
    </w:lvl>
    <w:lvl w:ilvl="6" w:tplc="04070001" w:tentative="1">
      <w:start w:val="1"/>
      <w:numFmt w:val="bullet"/>
      <w:lvlText w:val=""/>
      <w:lvlJc w:val="left"/>
      <w:pPr>
        <w:ind w:left="4683" w:hanging="360"/>
      </w:pPr>
      <w:rPr>
        <w:rFonts w:ascii="Symbol" w:hAnsi="Symbol" w:hint="default"/>
      </w:rPr>
    </w:lvl>
    <w:lvl w:ilvl="7" w:tplc="04070003" w:tentative="1">
      <w:start w:val="1"/>
      <w:numFmt w:val="bullet"/>
      <w:lvlText w:val="o"/>
      <w:lvlJc w:val="left"/>
      <w:pPr>
        <w:ind w:left="5403" w:hanging="360"/>
      </w:pPr>
      <w:rPr>
        <w:rFonts w:ascii="Courier New" w:hAnsi="Courier New" w:cs="Courier New" w:hint="default"/>
      </w:rPr>
    </w:lvl>
    <w:lvl w:ilvl="8" w:tplc="04070005" w:tentative="1">
      <w:start w:val="1"/>
      <w:numFmt w:val="bullet"/>
      <w:lvlText w:val=""/>
      <w:lvlJc w:val="left"/>
      <w:pPr>
        <w:ind w:left="6123" w:hanging="360"/>
      </w:pPr>
      <w:rPr>
        <w:rFonts w:ascii="Wingdings" w:hAnsi="Wingdings" w:hint="default"/>
      </w:rPr>
    </w:lvl>
  </w:abstractNum>
  <w:abstractNum w:abstractNumId="34" w15:restartNumberingAfterBreak="0">
    <w:nsid w:val="6FA97596"/>
    <w:multiLevelType w:val="hybridMultilevel"/>
    <w:tmpl w:val="921252F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70671633">
    <w:abstractNumId w:val="28"/>
  </w:num>
  <w:num w:numId="2" w16cid:durableId="516504841">
    <w:abstractNumId w:val="29"/>
  </w:num>
  <w:num w:numId="3" w16cid:durableId="1311640984">
    <w:abstractNumId w:val="7"/>
  </w:num>
  <w:num w:numId="4" w16cid:durableId="409620024">
    <w:abstractNumId w:val="31"/>
  </w:num>
  <w:num w:numId="5" w16cid:durableId="1406688227">
    <w:abstractNumId w:val="23"/>
  </w:num>
  <w:num w:numId="6" w16cid:durableId="1647080201">
    <w:abstractNumId w:val="33"/>
  </w:num>
  <w:num w:numId="7" w16cid:durableId="608901483">
    <w:abstractNumId w:val="20"/>
  </w:num>
  <w:num w:numId="8" w16cid:durableId="726951951">
    <w:abstractNumId w:val="30"/>
  </w:num>
  <w:num w:numId="9" w16cid:durableId="1624775485">
    <w:abstractNumId w:val="11"/>
  </w:num>
  <w:num w:numId="10" w16cid:durableId="1777602346">
    <w:abstractNumId w:val="0"/>
  </w:num>
  <w:num w:numId="11" w16cid:durableId="450635564">
    <w:abstractNumId w:val="2"/>
  </w:num>
  <w:num w:numId="12" w16cid:durableId="1559776946">
    <w:abstractNumId w:val="15"/>
  </w:num>
  <w:num w:numId="13" w16cid:durableId="1728986639">
    <w:abstractNumId w:val="1"/>
  </w:num>
  <w:num w:numId="14" w16cid:durableId="1745179849">
    <w:abstractNumId w:val="7"/>
  </w:num>
  <w:num w:numId="15" w16cid:durableId="1478842416">
    <w:abstractNumId w:val="32"/>
  </w:num>
  <w:num w:numId="16" w16cid:durableId="20474028">
    <w:abstractNumId w:val="25"/>
  </w:num>
  <w:num w:numId="17" w16cid:durableId="1278949421">
    <w:abstractNumId w:val="27"/>
  </w:num>
  <w:num w:numId="18" w16cid:durableId="1960716059">
    <w:abstractNumId w:val="18"/>
  </w:num>
  <w:num w:numId="19" w16cid:durableId="1928686070">
    <w:abstractNumId w:val="22"/>
  </w:num>
  <w:num w:numId="20" w16cid:durableId="1191381790">
    <w:abstractNumId w:val="5"/>
  </w:num>
  <w:num w:numId="21" w16cid:durableId="467093447">
    <w:abstractNumId w:val="24"/>
  </w:num>
  <w:num w:numId="22" w16cid:durableId="20596365">
    <w:abstractNumId w:val="9"/>
  </w:num>
  <w:num w:numId="23" w16cid:durableId="1459760963">
    <w:abstractNumId w:val="26"/>
  </w:num>
  <w:num w:numId="24" w16cid:durableId="665598615">
    <w:abstractNumId w:val="34"/>
  </w:num>
  <w:num w:numId="25" w16cid:durableId="1496073588">
    <w:abstractNumId w:val="16"/>
  </w:num>
  <w:num w:numId="26" w16cid:durableId="1181432153">
    <w:abstractNumId w:val="19"/>
  </w:num>
  <w:num w:numId="27" w16cid:durableId="397943240">
    <w:abstractNumId w:val="12"/>
  </w:num>
  <w:num w:numId="28" w16cid:durableId="467669340">
    <w:abstractNumId w:val="10"/>
  </w:num>
  <w:num w:numId="29" w16cid:durableId="1592665294">
    <w:abstractNumId w:val="14"/>
  </w:num>
  <w:num w:numId="30" w16cid:durableId="114714842">
    <w:abstractNumId w:val="6"/>
  </w:num>
  <w:num w:numId="31" w16cid:durableId="306321222">
    <w:abstractNumId w:val="17"/>
  </w:num>
  <w:num w:numId="32" w16cid:durableId="1238395425">
    <w:abstractNumId w:val="4"/>
  </w:num>
  <w:num w:numId="33" w16cid:durableId="453837210">
    <w:abstractNumId w:val="13"/>
  </w:num>
  <w:num w:numId="34" w16cid:durableId="841316629">
    <w:abstractNumId w:val="3"/>
  </w:num>
  <w:num w:numId="35" w16cid:durableId="1357317757">
    <w:abstractNumId w:val="21"/>
  </w:num>
  <w:num w:numId="36" w16cid:durableId="159734986">
    <w:abstractNumId w:val="21"/>
  </w:num>
  <w:num w:numId="37" w16cid:durableId="1239631897">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ttachedTemplate r:id="rId1"/>
  <w:defaultTabStop w:val="709"/>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969"/>
    <w:rsid w:val="000000E9"/>
    <w:rsid w:val="000006C0"/>
    <w:rsid w:val="00000C50"/>
    <w:rsid w:val="00000E38"/>
    <w:rsid w:val="00001299"/>
    <w:rsid w:val="00001827"/>
    <w:rsid w:val="00001D92"/>
    <w:rsid w:val="0000222F"/>
    <w:rsid w:val="000022B4"/>
    <w:rsid w:val="0000233D"/>
    <w:rsid w:val="00002456"/>
    <w:rsid w:val="000027A3"/>
    <w:rsid w:val="00002C96"/>
    <w:rsid w:val="00002D99"/>
    <w:rsid w:val="00002E20"/>
    <w:rsid w:val="00002ECC"/>
    <w:rsid w:val="00003242"/>
    <w:rsid w:val="00003B8C"/>
    <w:rsid w:val="000041C7"/>
    <w:rsid w:val="00004441"/>
    <w:rsid w:val="0000452F"/>
    <w:rsid w:val="00004AE8"/>
    <w:rsid w:val="00005144"/>
    <w:rsid w:val="0000528B"/>
    <w:rsid w:val="00005A05"/>
    <w:rsid w:val="000065AA"/>
    <w:rsid w:val="00006A28"/>
    <w:rsid w:val="00007187"/>
    <w:rsid w:val="00007683"/>
    <w:rsid w:val="00007A38"/>
    <w:rsid w:val="00007AB7"/>
    <w:rsid w:val="00007B9F"/>
    <w:rsid w:val="00007FC3"/>
    <w:rsid w:val="00010D66"/>
    <w:rsid w:val="00010E25"/>
    <w:rsid w:val="00011190"/>
    <w:rsid w:val="000113BC"/>
    <w:rsid w:val="000119E2"/>
    <w:rsid w:val="00011A16"/>
    <w:rsid w:val="0001265F"/>
    <w:rsid w:val="0001288B"/>
    <w:rsid w:val="00012A35"/>
    <w:rsid w:val="000130A0"/>
    <w:rsid w:val="00013D5D"/>
    <w:rsid w:val="0001413B"/>
    <w:rsid w:val="00014226"/>
    <w:rsid w:val="0001475C"/>
    <w:rsid w:val="00014AC6"/>
    <w:rsid w:val="00014DCF"/>
    <w:rsid w:val="000150E4"/>
    <w:rsid w:val="00015529"/>
    <w:rsid w:val="0001552D"/>
    <w:rsid w:val="00015890"/>
    <w:rsid w:val="00015B87"/>
    <w:rsid w:val="00015D23"/>
    <w:rsid w:val="00016180"/>
    <w:rsid w:val="000161F8"/>
    <w:rsid w:val="000162F4"/>
    <w:rsid w:val="00016BCC"/>
    <w:rsid w:val="0001734F"/>
    <w:rsid w:val="000174DE"/>
    <w:rsid w:val="000205D1"/>
    <w:rsid w:val="00020669"/>
    <w:rsid w:val="00020E03"/>
    <w:rsid w:val="00020EA2"/>
    <w:rsid w:val="000216E5"/>
    <w:rsid w:val="000217E5"/>
    <w:rsid w:val="00021822"/>
    <w:rsid w:val="00021EF7"/>
    <w:rsid w:val="00022B3B"/>
    <w:rsid w:val="00022FD9"/>
    <w:rsid w:val="000235BF"/>
    <w:rsid w:val="0002379C"/>
    <w:rsid w:val="00023A0B"/>
    <w:rsid w:val="00023C20"/>
    <w:rsid w:val="00023EFD"/>
    <w:rsid w:val="000245D8"/>
    <w:rsid w:val="00024601"/>
    <w:rsid w:val="000246C8"/>
    <w:rsid w:val="0002482E"/>
    <w:rsid w:val="00024AA1"/>
    <w:rsid w:val="00024F36"/>
    <w:rsid w:val="0002511B"/>
    <w:rsid w:val="00025270"/>
    <w:rsid w:val="00025463"/>
    <w:rsid w:val="00025520"/>
    <w:rsid w:val="000256EE"/>
    <w:rsid w:val="000257CA"/>
    <w:rsid w:val="00025888"/>
    <w:rsid w:val="000258DB"/>
    <w:rsid w:val="00025A06"/>
    <w:rsid w:val="00025DB0"/>
    <w:rsid w:val="00025E7B"/>
    <w:rsid w:val="00026DFC"/>
    <w:rsid w:val="0002737D"/>
    <w:rsid w:val="00027420"/>
    <w:rsid w:val="00027D42"/>
    <w:rsid w:val="000307A1"/>
    <w:rsid w:val="00030800"/>
    <w:rsid w:val="00030A10"/>
    <w:rsid w:val="00030B11"/>
    <w:rsid w:val="00031004"/>
    <w:rsid w:val="0003140C"/>
    <w:rsid w:val="00031533"/>
    <w:rsid w:val="00031582"/>
    <w:rsid w:val="00032435"/>
    <w:rsid w:val="000327CA"/>
    <w:rsid w:val="000328A6"/>
    <w:rsid w:val="00032916"/>
    <w:rsid w:val="00032D64"/>
    <w:rsid w:val="00032FF9"/>
    <w:rsid w:val="000335CD"/>
    <w:rsid w:val="00033977"/>
    <w:rsid w:val="00034258"/>
    <w:rsid w:val="000346BA"/>
    <w:rsid w:val="00034B89"/>
    <w:rsid w:val="00034C6C"/>
    <w:rsid w:val="00034DF5"/>
    <w:rsid w:val="00034E1F"/>
    <w:rsid w:val="00034F59"/>
    <w:rsid w:val="00035085"/>
    <w:rsid w:val="000353AF"/>
    <w:rsid w:val="000354F0"/>
    <w:rsid w:val="000361A7"/>
    <w:rsid w:val="000363EF"/>
    <w:rsid w:val="00036D1A"/>
    <w:rsid w:val="00037F77"/>
    <w:rsid w:val="00040266"/>
    <w:rsid w:val="0004035D"/>
    <w:rsid w:val="00040D65"/>
    <w:rsid w:val="00040E81"/>
    <w:rsid w:val="00041267"/>
    <w:rsid w:val="0004127E"/>
    <w:rsid w:val="000415A2"/>
    <w:rsid w:val="00042179"/>
    <w:rsid w:val="0004245D"/>
    <w:rsid w:val="000428F3"/>
    <w:rsid w:val="00042F1A"/>
    <w:rsid w:val="00042F1B"/>
    <w:rsid w:val="000431B2"/>
    <w:rsid w:val="00043306"/>
    <w:rsid w:val="00043435"/>
    <w:rsid w:val="000437C9"/>
    <w:rsid w:val="00043DF8"/>
    <w:rsid w:val="00043FC5"/>
    <w:rsid w:val="000441A1"/>
    <w:rsid w:val="00044B4A"/>
    <w:rsid w:val="00044F98"/>
    <w:rsid w:val="0004528C"/>
    <w:rsid w:val="000454F5"/>
    <w:rsid w:val="00045570"/>
    <w:rsid w:val="0004565F"/>
    <w:rsid w:val="00045716"/>
    <w:rsid w:val="0004581F"/>
    <w:rsid w:val="00045DBC"/>
    <w:rsid w:val="000460D6"/>
    <w:rsid w:val="00046320"/>
    <w:rsid w:val="000463E4"/>
    <w:rsid w:val="000464A4"/>
    <w:rsid w:val="00046726"/>
    <w:rsid w:val="00047A8D"/>
    <w:rsid w:val="00047AE0"/>
    <w:rsid w:val="00047C95"/>
    <w:rsid w:val="00047FFE"/>
    <w:rsid w:val="000501AF"/>
    <w:rsid w:val="00050660"/>
    <w:rsid w:val="00050B36"/>
    <w:rsid w:val="00050C3B"/>
    <w:rsid w:val="000511ED"/>
    <w:rsid w:val="0005130F"/>
    <w:rsid w:val="0005147E"/>
    <w:rsid w:val="000517B9"/>
    <w:rsid w:val="00051913"/>
    <w:rsid w:val="0005198F"/>
    <w:rsid w:val="00052018"/>
    <w:rsid w:val="00052091"/>
    <w:rsid w:val="00052154"/>
    <w:rsid w:val="000522EE"/>
    <w:rsid w:val="0005242E"/>
    <w:rsid w:val="0005265A"/>
    <w:rsid w:val="00052FB9"/>
    <w:rsid w:val="000535BE"/>
    <w:rsid w:val="0005362D"/>
    <w:rsid w:val="0005373F"/>
    <w:rsid w:val="000540A9"/>
    <w:rsid w:val="00054F45"/>
    <w:rsid w:val="00055132"/>
    <w:rsid w:val="0005520B"/>
    <w:rsid w:val="0005555C"/>
    <w:rsid w:val="00055D81"/>
    <w:rsid w:val="00055DC8"/>
    <w:rsid w:val="00055EA1"/>
    <w:rsid w:val="000560D8"/>
    <w:rsid w:val="00056856"/>
    <w:rsid w:val="00056988"/>
    <w:rsid w:val="00056DA7"/>
    <w:rsid w:val="0005702B"/>
    <w:rsid w:val="000603E5"/>
    <w:rsid w:val="00060FEB"/>
    <w:rsid w:val="0006172E"/>
    <w:rsid w:val="000617C0"/>
    <w:rsid w:val="00061A2E"/>
    <w:rsid w:val="00062594"/>
    <w:rsid w:val="00062DB5"/>
    <w:rsid w:val="00062E2B"/>
    <w:rsid w:val="0006357C"/>
    <w:rsid w:val="00063AEF"/>
    <w:rsid w:val="00064557"/>
    <w:rsid w:val="00064BB8"/>
    <w:rsid w:val="00064C32"/>
    <w:rsid w:val="00064F9D"/>
    <w:rsid w:val="000650FB"/>
    <w:rsid w:val="0006546C"/>
    <w:rsid w:val="00065E94"/>
    <w:rsid w:val="000660B8"/>
    <w:rsid w:val="000664A8"/>
    <w:rsid w:val="000667EA"/>
    <w:rsid w:val="00066B91"/>
    <w:rsid w:val="00066B9B"/>
    <w:rsid w:val="000672E9"/>
    <w:rsid w:val="000675AF"/>
    <w:rsid w:val="000679C5"/>
    <w:rsid w:val="00067FDF"/>
    <w:rsid w:val="0007028C"/>
    <w:rsid w:val="000703E5"/>
    <w:rsid w:val="00070A1F"/>
    <w:rsid w:val="00070BF4"/>
    <w:rsid w:val="00070C82"/>
    <w:rsid w:val="00070DFF"/>
    <w:rsid w:val="0007141D"/>
    <w:rsid w:val="00071702"/>
    <w:rsid w:val="000718B0"/>
    <w:rsid w:val="00072017"/>
    <w:rsid w:val="000721BE"/>
    <w:rsid w:val="0007235C"/>
    <w:rsid w:val="000724D5"/>
    <w:rsid w:val="000727E1"/>
    <w:rsid w:val="00072E62"/>
    <w:rsid w:val="00073275"/>
    <w:rsid w:val="000732E1"/>
    <w:rsid w:val="00073A4C"/>
    <w:rsid w:val="00073BC0"/>
    <w:rsid w:val="00073C39"/>
    <w:rsid w:val="00073E1F"/>
    <w:rsid w:val="00073E66"/>
    <w:rsid w:val="00073F8C"/>
    <w:rsid w:val="000744D1"/>
    <w:rsid w:val="00074783"/>
    <w:rsid w:val="0007502E"/>
    <w:rsid w:val="000753D4"/>
    <w:rsid w:val="00075456"/>
    <w:rsid w:val="000759F1"/>
    <w:rsid w:val="00075EBE"/>
    <w:rsid w:val="00075F5E"/>
    <w:rsid w:val="00076ACC"/>
    <w:rsid w:val="00076FC0"/>
    <w:rsid w:val="0007711D"/>
    <w:rsid w:val="000772FD"/>
    <w:rsid w:val="00077C46"/>
    <w:rsid w:val="00077D7A"/>
    <w:rsid w:val="00080182"/>
    <w:rsid w:val="000801F9"/>
    <w:rsid w:val="000804D2"/>
    <w:rsid w:val="00080586"/>
    <w:rsid w:val="000809A2"/>
    <w:rsid w:val="00080C42"/>
    <w:rsid w:val="00080F55"/>
    <w:rsid w:val="00081855"/>
    <w:rsid w:val="00081E60"/>
    <w:rsid w:val="0008231C"/>
    <w:rsid w:val="00082741"/>
    <w:rsid w:val="00082807"/>
    <w:rsid w:val="000829BF"/>
    <w:rsid w:val="00082CFE"/>
    <w:rsid w:val="00082DC0"/>
    <w:rsid w:val="0008347C"/>
    <w:rsid w:val="00083919"/>
    <w:rsid w:val="00083A72"/>
    <w:rsid w:val="00083FE6"/>
    <w:rsid w:val="00084688"/>
    <w:rsid w:val="00084D25"/>
    <w:rsid w:val="0008572E"/>
    <w:rsid w:val="00085C69"/>
    <w:rsid w:val="000861D6"/>
    <w:rsid w:val="00086E0A"/>
    <w:rsid w:val="00086F0E"/>
    <w:rsid w:val="000876CE"/>
    <w:rsid w:val="0008771D"/>
    <w:rsid w:val="00087917"/>
    <w:rsid w:val="00090168"/>
    <w:rsid w:val="000908FC"/>
    <w:rsid w:val="00090A77"/>
    <w:rsid w:val="00090BDD"/>
    <w:rsid w:val="00090EED"/>
    <w:rsid w:val="0009139A"/>
    <w:rsid w:val="000915AA"/>
    <w:rsid w:val="000915D9"/>
    <w:rsid w:val="00091E40"/>
    <w:rsid w:val="0009206C"/>
    <w:rsid w:val="0009222B"/>
    <w:rsid w:val="00092520"/>
    <w:rsid w:val="00092658"/>
    <w:rsid w:val="00092BB2"/>
    <w:rsid w:val="00092ED1"/>
    <w:rsid w:val="00093949"/>
    <w:rsid w:val="00093E9D"/>
    <w:rsid w:val="00093EC8"/>
    <w:rsid w:val="000940F6"/>
    <w:rsid w:val="000941AB"/>
    <w:rsid w:val="000945F5"/>
    <w:rsid w:val="000947B4"/>
    <w:rsid w:val="000947D6"/>
    <w:rsid w:val="000949F9"/>
    <w:rsid w:val="00094E77"/>
    <w:rsid w:val="00094EE9"/>
    <w:rsid w:val="00095770"/>
    <w:rsid w:val="00095C04"/>
    <w:rsid w:val="00095D8D"/>
    <w:rsid w:val="000962DC"/>
    <w:rsid w:val="000964B8"/>
    <w:rsid w:val="000964E3"/>
    <w:rsid w:val="000968EA"/>
    <w:rsid w:val="00097164"/>
    <w:rsid w:val="000972BF"/>
    <w:rsid w:val="00097A8C"/>
    <w:rsid w:val="00097CEA"/>
    <w:rsid w:val="00097CF6"/>
    <w:rsid w:val="00097F30"/>
    <w:rsid w:val="000A012C"/>
    <w:rsid w:val="000A02A4"/>
    <w:rsid w:val="000A0709"/>
    <w:rsid w:val="000A0819"/>
    <w:rsid w:val="000A0A0B"/>
    <w:rsid w:val="000A0A15"/>
    <w:rsid w:val="000A0A46"/>
    <w:rsid w:val="000A11DA"/>
    <w:rsid w:val="000A1513"/>
    <w:rsid w:val="000A1C5D"/>
    <w:rsid w:val="000A1EE2"/>
    <w:rsid w:val="000A2419"/>
    <w:rsid w:val="000A25D3"/>
    <w:rsid w:val="000A270C"/>
    <w:rsid w:val="000A2D8E"/>
    <w:rsid w:val="000A3005"/>
    <w:rsid w:val="000A3108"/>
    <w:rsid w:val="000A33B6"/>
    <w:rsid w:val="000A35ED"/>
    <w:rsid w:val="000A3781"/>
    <w:rsid w:val="000A386A"/>
    <w:rsid w:val="000A3871"/>
    <w:rsid w:val="000A3BA3"/>
    <w:rsid w:val="000A3D2F"/>
    <w:rsid w:val="000A4123"/>
    <w:rsid w:val="000A4522"/>
    <w:rsid w:val="000A4ED5"/>
    <w:rsid w:val="000A5130"/>
    <w:rsid w:val="000A542A"/>
    <w:rsid w:val="000A58D3"/>
    <w:rsid w:val="000A5A2B"/>
    <w:rsid w:val="000A5BB9"/>
    <w:rsid w:val="000A5CBA"/>
    <w:rsid w:val="000A5D99"/>
    <w:rsid w:val="000A638C"/>
    <w:rsid w:val="000A6447"/>
    <w:rsid w:val="000A68DD"/>
    <w:rsid w:val="000A6B6C"/>
    <w:rsid w:val="000A6B6D"/>
    <w:rsid w:val="000A6CAE"/>
    <w:rsid w:val="000A7F26"/>
    <w:rsid w:val="000B0494"/>
    <w:rsid w:val="000B0C0D"/>
    <w:rsid w:val="000B0F8B"/>
    <w:rsid w:val="000B1798"/>
    <w:rsid w:val="000B17CB"/>
    <w:rsid w:val="000B1897"/>
    <w:rsid w:val="000B199C"/>
    <w:rsid w:val="000B1F87"/>
    <w:rsid w:val="000B205D"/>
    <w:rsid w:val="000B219E"/>
    <w:rsid w:val="000B27A3"/>
    <w:rsid w:val="000B2F34"/>
    <w:rsid w:val="000B33A7"/>
    <w:rsid w:val="000B3429"/>
    <w:rsid w:val="000B3669"/>
    <w:rsid w:val="000B3722"/>
    <w:rsid w:val="000B386F"/>
    <w:rsid w:val="000B392F"/>
    <w:rsid w:val="000B3FEB"/>
    <w:rsid w:val="000B437B"/>
    <w:rsid w:val="000B4452"/>
    <w:rsid w:val="000B4ABD"/>
    <w:rsid w:val="000B4B65"/>
    <w:rsid w:val="000B4D0E"/>
    <w:rsid w:val="000B4E4D"/>
    <w:rsid w:val="000B6322"/>
    <w:rsid w:val="000B67AA"/>
    <w:rsid w:val="000B6B83"/>
    <w:rsid w:val="000B6EBF"/>
    <w:rsid w:val="000B72A7"/>
    <w:rsid w:val="000B742E"/>
    <w:rsid w:val="000B75A3"/>
    <w:rsid w:val="000B76ED"/>
    <w:rsid w:val="000B78A8"/>
    <w:rsid w:val="000B7B3F"/>
    <w:rsid w:val="000B7D22"/>
    <w:rsid w:val="000B7EDA"/>
    <w:rsid w:val="000BB7E2"/>
    <w:rsid w:val="000C03EA"/>
    <w:rsid w:val="000C05B8"/>
    <w:rsid w:val="000C0BC9"/>
    <w:rsid w:val="000C1E56"/>
    <w:rsid w:val="000C3080"/>
    <w:rsid w:val="000C3092"/>
    <w:rsid w:val="000C3705"/>
    <w:rsid w:val="000C3726"/>
    <w:rsid w:val="000C3D82"/>
    <w:rsid w:val="000C3F02"/>
    <w:rsid w:val="000C4609"/>
    <w:rsid w:val="000C4BA6"/>
    <w:rsid w:val="000C520F"/>
    <w:rsid w:val="000C5687"/>
    <w:rsid w:val="000C5F56"/>
    <w:rsid w:val="000C62F9"/>
    <w:rsid w:val="000C64C8"/>
    <w:rsid w:val="000C6D2B"/>
    <w:rsid w:val="000C6DF7"/>
    <w:rsid w:val="000C71DB"/>
    <w:rsid w:val="000C74A8"/>
    <w:rsid w:val="000C7AFE"/>
    <w:rsid w:val="000C7FFC"/>
    <w:rsid w:val="000D0133"/>
    <w:rsid w:val="000D0A53"/>
    <w:rsid w:val="000D0F6A"/>
    <w:rsid w:val="000D124E"/>
    <w:rsid w:val="000D18F2"/>
    <w:rsid w:val="000D1DDF"/>
    <w:rsid w:val="000D20FD"/>
    <w:rsid w:val="000D24ED"/>
    <w:rsid w:val="000D2AF1"/>
    <w:rsid w:val="000D2C9C"/>
    <w:rsid w:val="000D2E98"/>
    <w:rsid w:val="000D3354"/>
    <w:rsid w:val="000D33EB"/>
    <w:rsid w:val="000D3DB2"/>
    <w:rsid w:val="000D3F5F"/>
    <w:rsid w:val="000D433C"/>
    <w:rsid w:val="000D473C"/>
    <w:rsid w:val="000D533A"/>
    <w:rsid w:val="000D5785"/>
    <w:rsid w:val="000D5A5A"/>
    <w:rsid w:val="000D5D18"/>
    <w:rsid w:val="000D5EB7"/>
    <w:rsid w:val="000D6455"/>
    <w:rsid w:val="000D7206"/>
    <w:rsid w:val="000D7E9A"/>
    <w:rsid w:val="000E068D"/>
    <w:rsid w:val="000E0695"/>
    <w:rsid w:val="000E0D21"/>
    <w:rsid w:val="000E11EC"/>
    <w:rsid w:val="000E1294"/>
    <w:rsid w:val="000E1359"/>
    <w:rsid w:val="000E13CA"/>
    <w:rsid w:val="000E1627"/>
    <w:rsid w:val="000E1894"/>
    <w:rsid w:val="000E23CB"/>
    <w:rsid w:val="000E2480"/>
    <w:rsid w:val="000E288B"/>
    <w:rsid w:val="000E2D42"/>
    <w:rsid w:val="000E2D64"/>
    <w:rsid w:val="000E2E43"/>
    <w:rsid w:val="000E33EA"/>
    <w:rsid w:val="000E3C4B"/>
    <w:rsid w:val="000E4772"/>
    <w:rsid w:val="000E4A42"/>
    <w:rsid w:val="000E4D39"/>
    <w:rsid w:val="000E4DEE"/>
    <w:rsid w:val="000E512D"/>
    <w:rsid w:val="000E532F"/>
    <w:rsid w:val="000E55D5"/>
    <w:rsid w:val="000E5BF0"/>
    <w:rsid w:val="000E5C02"/>
    <w:rsid w:val="000E61D2"/>
    <w:rsid w:val="000E640F"/>
    <w:rsid w:val="000E6A04"/>
    <w:rsid w:val="000E6A30"/>
    <w:rsid w:val="000E712F"/>
    <w:rsid w:val="000E713D"/>
    <w:rsid w:val="000E71D6"/>
    <w:rsid w:val="000E7358"/>
    <w:rsid w:val="000E75D6"/>
    <w:rsid w:val="000E77AE"/>
    <w:rsid w:val="000E77B6"/>
    <w:rsid w:val="000E78FD"/>
    <w:rsid w:val="000E7CAF"/>
    <w:rsid w:val="000F00DF"/>
    <w:rsid w:val="000F00F6"/>
    <w:rsid w:val="000F0677"/>
    <w:rsid w:val="000F073A"/>
    <w:rsid w:val="000F100D"/>
    <w:rsid w:val="000F1234"/>
    <w:rsid w:val="000F181D"/>
    <w:rsid w:val="000F187B"/>
    <w:rsid w:val="000F1A14"/>
    <w:rsid w:val="000F1E6D"/>
    <w:rsid w:val="000F2247"/>
    <w:rsid w:val="000F28D0"/>
    <w:rsid w:val="000F2A98"/>
    <w:rsid w:val="000F307C"/>
    <w:rsid w:val="000F341B"/>
    <w:rsid w:val="000F3B26"/>
    <w:rsid w:val="000F3D4A"/>
    <w:rsid w:val="000F3ECB"/>
    <w:rsid w:val="000F4092"/>
    <w:rsid w:val="000F42F9"/>
    <w:rsid w:val="000F47B5"/>
    <w:rsid w:val="000F4B30"/>
    <w:rsid w:val="000F4F69"/>
    <w:rsid w:val="000F52F0"/>
    <w:rsid w:val="000F59B1"/>
    <w:rsid w:val="000F59BB"/>
    <w:rsid w:val="000F5A08"/>
    <w:rsid w:val="000F6570"/>
    <w:rsid w:val="000F66BD"/>
    <w:rsid w:val="000F6749"/>
    <w:rsid w:val="000F67D7"/>
    <w:rsid w:val="000F6E0C"/>
    <w:rsid w:val="000F6E8F"/>
    <w:rsid w:val="000F797A"/>
    <w:rsid w:val="000F7B92"/>
    <w:rsid w:val="001004A2"/>
    <w:rsid w:val="0010100A"/>
    <w:rsid w:val="001017E4"/>
    <w:rsid w:val="0010222C"/>
    <w:rsid w:val="001023E1"/>
    <w:rsid w:val="00103463"/>
    <w:rsid w:val="00103774"/>
    <w:rsid w:val="001038D5"/>
    <w:rsid w:val="001038E7"/>
    <w:rsid w:val="00103A30"/>
    <w:rsid w:val="00103D26"/>
    <w:rsid w:val="00103E83"/>
    <w:rsid w:val="00104245"/>
    <w:rsid w:val="001047E3"/>
    <w:rsid w:val="00104DDC"/>
    <w:rsid w:val="00104DF2"/>
    <w:rsid w:val="0010559F"/>
    <w:rsid w:val="00105829"/>
    <w:rsid w:val="00105ADD"/>
    <w:rsid w:val="00105D30"/>
    <w:rsid w:val="00105DED"/>
    <w:rsid w:val="00105FA0"/>
    <w:rsid w:val="0010629E"/>
    <w:rsid w:val="001067BF"/>
    <w:rsid w:val="0010694C"/>
    <w:rsid w:val="00106A7D"/>
    <w:rsid w:val="001071CF"/>
    <w:rsid w:val="0010734D"/>
    <w:rsid w:val="001073E6"/>
    <w:rsid w:val="001077AD"/>
    <w:rsid w:val="001077D7"/>
    <w:rsid w:val="00107F9B"/>
    <w:rsid w:val="00110667"/>
    <w:rsid w:val="00110E1C"/>
    <w:rsid w:val="00111072"/>
    <w:rsid w:val="00111135"/>
    <w:rsid w:val="0011138B"/>
    <w:rsid w:val="001117AD"/>
    <w:rsid w:val="001119F0"/>
    <w:rsid w:val="00111B63"/>
    <w:rsid w:val="00111F47"/>
    <w:rsid w:val="001129A4"/>
    <w:rsid w:val="001129E9"/>
    <w:rsid w:val="00112B81"/>
    <w:rsid w:val="00112CBE"/>
    <w:rsid w:val="00113870"/>
    <w:rsid w:val="001139F4"/>
    <w:rsid w:val="00113B0D"/>
    <w:rsid w:val="00113CB1"/>
    <w:rsid w:val="0011400D"/>
    <w:rsid w:val="00114025"/>
    <w:rsid w:val="001140C7"/>
    <w:rsid w:val="00114907"/>
    <w:rsid w:val="00114B57"/>
    <w:rsid w:val="00114F19"/>
    <w:rsid w:val="001154FE"/>
    <w:rsid w:val="00115971"/>
    <w:rsid w:val="00115B1E"/>
    <w:rsid w:val="001162C5"/>
    <w:rsid w:val="00116C6E"/>
    <w:rsid w:val="00116CE1"/>
    <w:rsid w:val="00117BB1"/>
    <w:rsid w:val="00117D21"/>
    <w:rsid w:val="00120312"/>
    <w:rsid w:val="001206AD"/>
    <w:rsid w:val="0012081A"/>
    <w:rsid w:val="00121191"/>
    <w:rsid w:val="0012134A"/>
    <w:rsid w:val="00121376"/>
    <w:rsid w:val="001214C6"/>
    <w:rsid w:val="00121879"/>
    <w:rsid w:val="00121C45"/>
    <w:rsid w:val="00121D84"/>
    <w:rsid w:val="00121D90"/>
    <w:rsid w:val="00121ED0"/>
    <w:rsid w:val="00121F2F"/>
    <w:rsid w:val="00122117"/>
    <w:rsid w:val="001221B3"/>
    <w:rsid w:val="00122791"/>
    <w:rsid w:val="00123225"/>
    <w:rsid w:val="00123BB2"/>
    <w:rsid w:val="00124433"/>
    <w:rsid w:val="001244D8"/>
    <w:rsid w:val="00124B58"/>
    <w:rsid w:val="00124DB9"/>
    <w:rsid w:val="001252B1"/>
    <w:rsid w:val="001252ED"/>
    <w:rsid w:val="001257B9"/>
    <w:rsid w:val="001257CC"/>
    <w:rsid w:val="001259BC"/>
    <w:rsid w:val="00125BF8"/>
    <w:rsid w:val="00125FC8"/>
    <w:rsid w:val="00126194"/>
    <w:rsid w:val="00126448"/>
    <w:rsid w:val="00126E89"/>
    <w:rsid w:val="00127CC0"/>
    <w:rsid w:val="00127D63"/>
    <w:rsid w:val="00127F76"/>
    <w:rsid w:val="00130164"/>
    <w:rsid w:val="001305C7"/>
    <w:rsid w:val="0013123D"/>
    <w:rsid w:val="001312D9"/>
    <w:rsid w:val="00131541"/>
    <w:rsid w:val="00131542"/>
    <w:rsid w:val="00131846"/>
    <w:rsid w:val="00131CF6"/>
    <w:rsid w:val="00131EFB"/>
    <w:rsid w:val="00131F55"/>
    <w:rsid w:val="0013295A"/>
    <w:rsid w:val="00132CCF"/>
    <w:rsid w:val="00132D8B"/>
    <w:rsid w:val="0013354E"/>
    <w:rsid w:val="00133731"/>
    <w:rsid w:val="00133908"/>
    <w:rsid w:val="00133C21"/>
    <w:rsid w:val="00134021"/>
    <w:rsid w:val="001350C2"/>
    <w:rsid w:val="001351CE"/>
    <w:rsid w:val="00135238"/>
    <w:rsid w:val="001357E1"/>
    <w:rsid w:val="00136029"/>
    <w:rsid w:val="00136499"/>
    <w:rsid w:val="00136BD9"/>
    <w:rsid w:val="00136BE4"/>
    <w:rsid w:val="00136C1F"/>
    <w:rsid w:val="00136C53"/>
    <w:rsid w:val="00136CAE"/>
    <w:rsid w:val="00136E35"/>
    <w:rsid w:val="00136EFF"/>
    <w:rsid w:val="0013756C"/>
    <w:rsid w:val="00137AB2"/>
    <w:rsid w:val="00137B67"/>
    <w:rsid w:val="00140128"/>
    <w:rsid w:val="001403BF"/>
    <w:rsid w:val="001408A1"/>
    <w:rsid w:val="001409BD"/>
    <w:rsid w:val="00141A98"/>
    <w:rsid w:val="00141B76"/>
    <w:rsid w:val="00141D4D"/>
    <w:rsid w:val="00141E33"/>
    <w:rsid w:val="00141EBC"/>
    <w:rsid w:val="00142BB4"/>
    <w:rsid w:val="00142E1F"/>
    <w:rsid w:val="001431AA"/>
    <w:rsid w:val="00143261"/>
    <w:rsid w:val="00143689"/>
    <w:rsid w:val="00144021"/>
    <w:rsid w:val="00144168"/>
    <w:rsid w:val="001442CE"/>
    <w:rsid w:val="00144348"/>
    <w:rsid w:val="001444C0"/>
    <w:rsid w:val="001448F7"/>
    <w:rsid w:val="00144A33"/>
    <w:rsid w:val="00144B29"/>
    <w:rsid w:val="001450BB"/>
    <w:rsid w:val="00145275"/>
    <w:rsid w:val="00145E91"/>
    <w:rsid w:val="00145E93"/>
    <w:rsid w:val="00146010"/>
    <w:rsid w:val="00146429"/>
    <w:rsid w:val="00146966"/>
    <w:rsid w:val="00146DC3"/>
    <w:rsid w:val="00147C5B"/>
    <w:rsid w:val="00147CE1"/>
    <w:rsid w:val="00147D7C"/>
    <w:rsid w:val="00147F05"/>
    <w:rsid w:val="00150086"/>
    <w:rsid w:val="0015059B"/>
    <w:rsid w:val="00150870"/>
    <w:rsid w:val="00150E40"/>
    <w:rsid w:val="0015123D"/>
    <w:rsid w:val="00151254"/>
    <w:rsid w:val="001512A7"/>
    <w:rsid w:val="0015152F"/>
    <w:rsid w:val="00151776"/>
    <w:rsid w:val="00151A32"/>
    <w:rsid w:val="00151BD5"/>
    <w:rsid w:val="00151FCE"/>
    <w:rsid w:val="001523B3"/>
    <w:rsid w:val="00152A48"/>
    <w:rsid w:val="00152BCB"/>
    <w:rsid w:val="00152D42"/>
    <w:rsid w:val="00152E0F"/>
    <w:rsid w:val="00153298"/>
    <w:rsid w:val="0015370A"/>
    <w:rsid w:val="00153D7C"/>
    <w:rsid w:val="00154132"/>
    <w:rsid w:val="001541DA"/>
    <w:rsid w:val="00154BE5"/>
    <w:rsid w:val="00154EBC"/>
    <w:rsid w:val="00155146"/>
    <w:rsid w:val="0015516C"/>
    <w:rsid w:val="0015591D"/>
    <w:rsid w:val="0015639B"/>
    <w:rsid w:val="001563D0"/>
    <w:rsid w:val="001564F1"/>
    <w:rsid w:val="00156A8B"/>
    <w:rsid w:val="00156DEA"/>
    <w:rsid w:val="00156EE1"/>
    <w:rsid w:val="001570EF"/>
    <w:rsid w:val="00157FCE"/>
    <w:rsid w:val="00160315"/>
    <w:rsid w:val="001609F2"/>
    <w:rsid w:val="00161681"/>
    <w:rsid w:val="00161D37"/>
    <w:rsid w:val="001625F5"/>
    <w:rsid w:val="0016273F"/>
    <w:rsid w:val="00162760"/>
    <w:rsid w:val="001631BA"/>
    <w:rsid w:val="0016357F"/>
    <w:rsid w:val="0016369C"/>
    <w:rsid w:val="00163A03"/>
    <w:rsid w:val="00163B5E"/>
    <w:rsid w:val="00164211"/>
    <w:rsid w:val="0016475F"/>
    <w:rsid w:val="00165021"/>
    <w:rsid w:val="001652E4"/>
    <w:rsid w:val="0016578A"/>
    <w:rsid w:val="001657BE"/>
    <w:rsid w:val="001659A6"/>
    <w:rsid w:val="00165DD2"/>
    <w:rsid w:val="00166C08"/>
    <w:rsid w:val="00166E32"/>
    <w:rsid w:val="00167023"/>
    <w:rsid w:val="00167813"/>
    <w:rsid w:val="00167B65"/>
    <w:rsid w:val="00170084"/>
    <w:rsid w:val="001704A4"/>
    <w:rsid w:val="00170C68"/>
    <w:rsid w:val="00171928"/>
    <w:rsid w:val="00172201"/>
    <w:rsid w:val="00172265"/>
    <w:rsid w:val="001723FD"/>
    <w:rsid w:val="00172657"/>
    <w:rsid w:val="001729B3"/>
    <w:rsid w:val="00173C3E"/>
    <w:rsid w:val="00173CCB"/>
    <w:rsid w:val="00173D2C"/>
    <w:rsid w:val="00173FDD"/>
    <w:rsid w:val="00174132"/>
    <w:rsid w:val="001741F0"/>
    <w:rsid w:val="0017438E"/>
    <w:rsid w:val="00174484"/>
    <w:rsid w:val="00174755"/>
    <w:rsid w:val="00174834"/>
    <w:rsid w:val="00174C83"/>
    <w:rsid w:val="001750AA"/>
    <w:rsid w:val="001759C8"/>
    <w:rsid w:val="00175D4C"/>
    <w:rsid w:val="00175ECC"/>
    <w:rsid w:val="00175F2F"/>
    <w:rsid w:val="00175FE9"/>
    <w:rsid w:val="00176038"/>
    <w:rsid w:val="001762E6"/>
    <w:rsid w:val="0017655E"/>
    <w:rsid w:val="001765B7"/>
    <w:rsid w:val="0017667F"/>
    <w:rsid w:val="00176830"/>
    <w:rsid w:val="00176D2F"/>
    <w:rsid w:val="00177040"/>
    <w:rsid w:val="00177391"/>
    <w:rsid w:val="00180411"/>
    <w:rsid w:val="00180F07"/>
    <w:rsid w:val="001810DA"/>
    <w:rsid w:val="00181262"/>
    <w:rsid w:val="00181474"/>
    <w:rsid w:val="00181E0F"/>
    <w:rsid w:val="001824F7"/>
    <w:rsid w:val="001847FE"/>
    <w:rsid w:val="00184B15"/>
    <w:rsid w:val="00184B98"/>
    <w:rsid w:val="00184DC3"/>
    <w:rsid w:val="00184F71"/>
    <w:rsid w:val="001850DA"/>
    <w:rsid w:val="00185178"/>
    <w:rsid w:val="00185843"/>
    <w:rsid w:val="00185A2B"/>
    <w:rsid w:val="00185B91"/>
    <w:rsid w:val="00185C93"/>
    <w:rsid w:val="0018620C"/>
    <w:rsid w:val="0018623B"/>
    <w:rsid w:val="0018634E"/>
    <w:rsid w:val="001865E1"/>
    <w:rsid w:val="00186680"/>
    <w:rsid w:val="001869DA"/>
    <w:rsid w:val="00186BE4"/>
    <w:rsid w:val="001870BA"/>
    <w:rsid w:val="001872D1"/>
    <w:rsid w:val="00187387"/>
    <w:rsid w:val="00187617"/>
    <w:rsid w:val="00187740"/>
    <w:rsid w:val="00187752"/>
    <w:rsid w:val="00187E25"/>
    <w:rsid w:val="00187F39"/>
    <w:rsid w:val="00190195"/>
    <w:rsid w:val="001903BE"/>
    <w:rsid w:val="001904F0"/>
    <w:rsid w:val="00190513"/>
    <w:rsid w:val="00190722"/>
    <w:rsid w:val="00190796"/>
    <w:rsid w:val="001908E6"/>
    <w:rsid w:val="00190D8E"/>
    <w:rsid w:val="001910A1"/>
    <w:rsid w:val="00191576"/>
    <w:rsid w:val="001919A0"/>
    <w:rsid w:val="00192966"/>
    <w:rsid w:val="001933BB"/>
    <w:rsid w:val="00193825"/>
    <w:rsid w:val="00193DB9"/>
    <w:rsid w:val="00194405"/>
    <w:rsid w:val="001946DD"/>
    <w:rsid w:val="00194F62"/>
    <w:rsid w:val="00195011"/>
    <w:rsid w:val="0019513A"/>
    <w:rsid w:val="0019527A"/>
    <w:rsid w:val="00195BB7"/>
    <w:rsid w:val="00195DB3"/>
    <w:rsid w:val="00195DB8"/>
    <w:rsid w:val="0019652B"/>
    <w:rsid w:val="001968D0"/>
    <w:rsid w:val="00196A91"/>
    <w:rsid w:val="001972E8"/>
    <w:rsid w:val="00197580"/>
    <w:rsid w:val="001978F8"/>
    <w:rsid w:val="00197CB1"/>
    <w:rsid w:val="0019A032"/>
    <w:rsid w:val="001A063B"/>
    <w:rsid w:val="001A0BFF"/>
    <w:rsid w:val="001A0E00"/>
    <w:rsid w:val="001A0FC1"/>
    <w:rsid w:val="001A1111"/>
    <w:rsid w:val="001A127A"/>
    <w:rsid w:val="001A13BE"/>
    <w:rsid w:val="001A176A"/>
    <w:rsid w:val="001A1A68"/>
    <w:rsid w:val="001A1E70"/>
    <w:rsid w:val="001A20D9"/>
    <w:rsid w:val="001A2196"/>
    <w:rsid w:val="001A219F"/>
    <w:rsid w:val="001A21A4"/>
    <w:rsid w:val="001A2356"/>
    <w:rsid w:val="001A24AB"/>
    <w:rsid w:val="001A274B"/>
    <w:rsid w:val="001A29A2"/>
    <w:rsid w:val="001A2BAE"/>
    <w:rsid w:val="001A2C2B"/>
    <w:rsid w:val="001A2C5A"/>
    <w:rsid w:val="001A2E21"/>
    <w:rsid w:val="001A345A"/>
    <w:rsid w:val="001A3467"/>
    <w:rsid w:val="001A3E5D"/>
    <w:rsid w:val="001A40DE"/>
    <w:rsid w:val="001A45F6"/>
    <w:rsid w:val="001A4B53"/>
    <w:rsid w:val="001A5049"/>
    <w:rsid w:val="001A573C"/>
    <w:rsid w:val="001A5C88"/>
    <w:rsid w:val="001A63C3"/>
    <w:rsid w:val="001A669C"/>
    <w:rsid w:val="001A679E"/>
    <w:rsid w:val="001A7443"/>
    <w:rsid w:val="001A7482"/>
    <w:rsid w:val="001A7838"/>
    <w:rsid w:val="001A7E88"/>
    <w:rsid w:val="001B010A"/>
    <w:rsid w:val="001B026E"/>
    <w:rsid w:val="001B0482"/>
    <w:rsid w:val="001B0B6A"/>
    <w:rsid w:val="001B155B"/>
    <w:rsid w:val="001B19CE"/>
    <w:rsid w:val="001B27D6"/>
    <w:rsid w:val="001B2F02"/>
    <w:rsid w:val="001B30CC"/>
    <w:rsid w:val="001B389E"/>
    <w:rsid w:val="001B390D"/>
    <w:rsid w:val="001B3C63"/>
    <w:rsid w:val="001B3CA3"/>
    <w:rsid w:val="001B45B3"/>
    <w:rsid w:val="001B4CB0"/>
    <w:rsid w:val="001B4D7B"/>
    <w:rsid w:val="001B59E3"/>
    <w:rsid w:val="001B5B79"/>
    <w:rsid w:val="001B62C3"/>
    <w:rsid w:val="001B6AEA"/>
    <w:rsid w:val="001B7346"/>
    <w:rsid w:val="001B76B4"/>
    <w:rsid w:val="001B7A6D"/>
    <w:rsid w:val="001B7A8B"/>
    <w:rsid w:val="001B7CA6"/>
    <w:rsid w:val="001C0037"/>
    <w:rsid w:val="001C07C8"/>
    <w:rsid w:val="001C0AC9"/>
    <w:rsid w:val="001C0E1F"/>
    <w:rsid w:val="001C10F4"/>
    <w:rsid w:val="001C249F"/>
    <w:rsid w:val="001C29E9"/>
    <w:rsid w:val="001C2CD7"/>
    <w:rsid w:val="001C2CF0"/>
    <w:rsid w:val="001C2D1A"/>
    <w:rsid w:val="001C2D2C"/>
    <w:rsid w:val="001C390F"/>
    <w:rsid w:val="001C4321"/>
    <w:rsid w:val="001C4C84"/>
    <w:rsid w:val="001C4F89"/>
    <w:rsid w:val="001C4FB3"/>
    <w:rsid w:val="001C5148"/>
    <w:rsid w:val="001C5F22"/>
    <w:rsid w:val="001C612F"/>
    <w:rsid w:val="001C65A8"/>
    <w:rsid w:val="001C6954"/>
    <w:rsid w:val="001C6C96"/>
    <w:rsid w:val="001C6E75"/>
    <w:rsid w:val="001C7A08"/>
    <w:rsid w:val="001D039F"/>
    <w:rsid w:val="001D1019"/>
    <w:rsid w:val="001D16EA"/>
    <w:rsid w:val="001D1D48"/>
    <w:rsid w:val="001D1DF8"/>
    <w:rsid w:val="001D2796"/>
    <w:rsid w:val="001D2D16"/>
    <w:rsid w:val="001D2EFC"/>
    <w:rsid w:val="001D2F4E"/>
    <w:rsid w:val="001D2FB5"/>
    <w:rsid w:val="001D36C9"/>
    <w:rsid w:val="001D3D56"/>
    <w:rsid w:val="001D4889"/>
    <w:rsid w:val="001D4B00"/>
    <w:rsid w:val="001D50A6"/>
    <w:rsid w:val="001D50D8"/>
    <w:rsid w:val="001D52E3"/>
    <w:rsid w:val="001D541A"/>
    <w:rsid w:val="001D5704"/>
    <w:rsid w:val="001D5C20"/>
    <w:rsid w:val="001D5D51"/>
    <w:rsid w:val="001D5E06"/>
    <w:rsid w:val="001D6A80"/>
    <w:rsid w:val="001D6EAC"/>
    <w:rsid w:val="001D7013"/>
    <w:rsid w:val="001D7056"/>
    <w:rsid w:val="001D7325"/>
    <w:rsid w:val="001D737F"/>
    <w:rsid w:val="001D7D72"/>
    <w:rsid w:val="001D7EB2"/>
    <w:rsid w:val="001D7F37"/>
    <w:rsid w:val="001D7F5F"/>
    <w:rsid w:val="001E0481"/>
    <w:rsid w:val="001E06D2"/>
    <w:rsid w:val="001E06E1"/>
    <w:rsid w:val="001E1239"/>
    <w:rsid w:val="001E16A3"/>
    <w:rsid w:val="001E1FC8"/>
    <w:rsid w:val="001E2215"/>
    <w:rsid w:val="001E221F"/>
    <w:rsid w:val="001E2333"/>
    <w:rsid w:val="001E2490"/>
    <w:rsid w:val="001E24A7"/>
    <w:rsid w:val="001E2813"/>
    <w:rsid w:val="001E28B5"/>
    <w:rsid w:val="001E2A8B"/>
    <w:rsid w:val="001E335F"/>
    <w:rsid w:val="001E3540"/>
    <w:rsid w:val="001E37A8"/>
    <w:rsid w:val="001E37AB"/>
    <w:rsid w:val="001E40E0"/>
    <w:rsid w:val="001E42AA"/>
    <w:rsid w:val="001E4E9F"/>
    <w:rsid w:val="001E5B7F"/>
    <w:rsid w:val="001E5F1B"/>
    <w:rsid w:val="001E6007"/>
    <w:rsid w:val="001E6105"/>
    <w:rsid w:val="001E687E"/>
    <w:rsid w:val="001E6BC0"/>
    <w:rsid w:val="001E6BE5"/>
    <w:rsid w:val="001E6D66"/>
    <w:rsid w:val="001E73EC"/>
    <w:rsid w:val="001E7631"/>
    <w:rsid w:val="001E7A70"/>
    <w:rsid w:val="001E7A86"/>
    <w:rsid w:val="001E7D72"/>
    <w:rsid w:val="001F0126"/>
    <w:rsid w:val="001F094D"/>
    <w:rsid w:val="001F0C0D"/>
    <w:rsid w:val="001F0F15"/>
    <w:rsid w:val="001F1BB4"/>
    <w:rsid w:val="001F1F46"/>
    <w:rsid w:val="001F2BAC"/>
    <w:rsid w:val="001F2F82"/>
    <w:rsid w:val="001F3038"/>
    <w:rsid w:val="001F310B"/>
    <w:rsid w:val="001F3FF9"/>
    <w:rsid w:val="001F422D"/>
    <w:rsid w:val="001F4426"/>
    <w:rsid w:val="001F452C"/>
    <w:rsid w:val="001F4A55"/>
    <w:rsid w:val="001F4C7B"/>
    <w:rsid w:val="001F4D20"/>
    <w:rsid w:val="001F4E87"/>
    <w:rsid w:val="001F6AEE"/>
    <w:rsid w:val="001F7110"/>
    <w:rsid w:val="001F755E"/>
    <w:rsid w:val="001F79CB"/>
    <w:rsid w:val="001F7AF9"/>
    <w:rsid w:val="002001AF"/>
    <w:rsid w:val="00200B5B"/>
    <w:rsid w:val="00200B8E"/>
    <w:rsid w:val="00200E6B"/>
    <w:rsid w:val="002010FB"/>
    <w:rsid w:val="00201336"/>
    <w:rsid w:val="00201873"/>
    <w:rsid w:val="00201905"/>
    <w:rsid w:val="00201983"/>
    <w:rsid w:val="00201EEF"/>
    <w:rsid w:val="002023F4"/>
    <w:rsid w:val="00202544"/>
    <w:rsid w:val="0020264F"/>
    <w:rsid w:val="002027B9"/>
    <w:rsid w:val="00202B8A"/>
    <w:rsid w:val="002030AD"/>
    <w:rsid w:val="002030DD"/>
    <w:rsid w:val="002030EE"/>
    <w:rsid w:val="00203EE7"/>
    <w:rsid w:val="00204AEB"/>
    <w:rsid w:val="00204B76"/>
    <w:rsid w:val="00204E7F"/>
    <w:rsid w:val="00205212"/>
    <w:rsid w:val="002060E8"/>
    <w:rsid w:val="00206390"/>
    <w:rsid w:val="002063C1"/>
    <w:rsid w:val="00206864"/>
    <w:rsid w:val="00206E9A"/>
    <w:rsid w:val="002070FB"/>
    <w:rsid w:val="0020761A"/>
    <w:rsid w:val="00207A86"/>
    <w:rsid w:val="00207E57"/>
    <w:rsid w:val="00207FBD"/>
    <w:rsid w:val="00210081"/>
    <w:rsid w:val="00210C83"/>
    <w:rsid w:val="00210FB6"/>
    <w:rsid w:val="002110D6"/>
    <w:rsid w:val="002113C8"/>
    <w:rsid w:val="002114BB"/>
    <w:rsid w:val="0021154A"/>
    <w:rsid w:val="00211A05"/>
    <w:rsid w:val="00211CE5"/>
    <w:rsid w:val="00211EDD"/>
    <w:rsid w:val="00211F04"/>
    <w:rsid w:val="002122C3"/>
    <w:rsid w:val="00212C85"/>
    <w:rsid w:val="00212D52"/>
    <w:rsid w:val="0021333A"/>
    <w:rsid w:val="00213911"/>
    <w:rsid w:val="002144E8"/>
    <w:rsid w:val="0021460A"/>
    <w:rsid w:val="0021471C"/>
    <w:rsid w:val="00214A4E"/>
    <w:rsid w:val="00214B30"/>
    <w:rsid w:val="00214CFC"/>
    <w:rsid w:val="00215CC8"/>
    <w:rsid w:val="002163B8"/>
    <w:rsid w:val="002165B8"/>
    <w:rsid w:val="002171EF"/>
    <w:rsid w:val="00217820"/>
    <w:rsid w:val="00217A58"/>
    <w:rsid w:val="00217A96"/>
    <w:rsid w:val="00217E7E"/>
    <w:rsid w:val="00220161"/>
    <w:rsid w:val="002201CE"/>
    <w:rsid w:val="00220336"/>
    <w:rsid w:val="002204F3"/>
    <w:rsid w:val="00220861"/>
    <w:rsid w:val="00220E2E"/>
    <w:rsid w:val="00221478"/>
    <w:rsid w:val="0022160C"/>
    <w:rsid w:val="00221FB2"/>
    <w:rsid w:val="00222910"/>
    <w:rsid w:val="00222ABB"/>
    <w:rsid w:val="0022362C"/>
    <w:rsid w:val="0022374B"/>
    <w:rsid w:val="00223C99"/>
    <w:rsid w:val="00223D6A"/>
    <w:rsid w:val="002248A2"/>
    <w:rsid w:val="002249E1"/>
    <w:rsid w:val="00224A79"/>
    <w:rsid w:val="00224CB5"/>
    <w:rsid w:val="00224D62"/>
    <w:rsid w:val="00224ED0"/>
    <w:rsid w:val="00224FBB"/>
    <w:rsid w:val="00225144"/>
    <w:rsid w:val="002252A9"/>
    <w:rsid w:val="00225536"/>
    <w:rsid w:val="00225574"/>
    <w:rsid w:val="00225B7B"/>
    <w:rsid w:val="002260B0"/>
    <w:rsid w:val="0022626B"/>
    <w:rsid w:val="00226325"/>
    <w:rsid w:val="00226385"/>
    <w:rsid w:val="00226808"/>
    <w:rsid w:val="0022699F"/>
    <w:rsid w:val="00226B79"/>
    <w:rsid w:val="00227665"/>
    <w:rsid w:val="00230796"/>
    <w:rsid w:val="00230A3E"/>
    <w:rsid w:val="00231A64"/>
    <w:rsid w:val="00231A68"/>
    <w:rsid w:val="002322B5"/>
    <w:rsid w:val="002323DA"/>
    <w:rsid w:val="00232458"/>
    <w:rsid w:val="00232BD9"/>
    <w:rsid w:val="00232C4F"/>
    <w:rsid w:val="00232EFF"/>
    <w:rsid w:val="0023318D"/>
    <w:rsid w:val="002331C3"/>
    <w:rsid w:val="002342A9"/>
    <w:rsid w:val="00234825"/>
    <w:rsid w:val="00234CA9"/>
    <w:rsid w:val="002350BF"/>
    <w:rsid w:val="0023534A"/>
    <w:rsid w:val="00235414"/>
    <w:rsid w:val="00235591"/>
    <w:rsid w:val="00235B20"/>
    <w:rsid w:val="00235BCF"/>
    <w:rsid w:val="00235D4F"/>
    <w:rsid w:val="00236035"/>
    <w:rsid w:val="00236213"/>
    <w:rsid w:val="00236317"/>
    <w:rsid w:val="00236CCF"/>
    <w:rsid w:val="00236CED"/>
    <w:rsid w:val="002373E0"/>
    <w:rsid w:val="0023743F"/>
    <w:rsid w:val="00237622"/>
    <w:rsid w:val="0023778F"/>
    <w:rsid w:val="002377F1"/>
    <w:rsid w:val="00237F24"/>
    <w:rsid w:val="00237F57"/>
    <w:rsid w:val="00240017"/>
    <w:rsid w:val="002400EB"/>
    <w:rsid w:val="002401A7"/>
    <w:rsid w:val="002417EB"/>
    <w:rsid w:val="0024210E"/>
    <w:rsid w:val="002427A7"/>
    <w:rsid w:val="002428E5"/>
    <w:rsid w:val="002429D9"/>
    <w:rsid w:val="00242ACD"/>
    <w:rsid w:val="00242F3E"/>
    <w:rsid w:val="0024302B"/>
    <w:rsid w:val="00243112"/>
    <w:rsid w:val="00243214"/>
    <w:rsid w:val="00243746"/>
    <w:rsid w:val="00243876"/>
    <w:rsid w:val="00243A4E"/>
    <w:rsid w:val="00243AA7"/>
    <w:rsid w:val="00243D12"/>
    <w:rsid w:val="00244445"/>
    <w:rsid w:val="00244451"/>
    <w:rsid w:val="00244A14"/>
    <w:rsid w:val="00244ADF"/>
    <w:rsid w:val="00244D88"/>
    <w:rsid w:val="00244E4D"/>
    <w:rsid w:val="00245D34"/>
    <w:rsid w:val="00245D79"/>
    <w:rsid w:val="0024633E"/>
    <w:rsid w:val="0024656F"/>
    <w:rsid w:val="00246896"/>
    <w:rsid w:val="002472A3"/>
    <w:rsid w:val="00247452"/>
    <w:rsid w:val="0024785C"/>
    <w:rsid w:val="00247C99"/>
    <w:rsid w:val="0025071B"/>
    <w:rsid w:val="002508B6"/>
    <w:rsid w:val="002509DF"/>
    <w:rsid w:val="00250C8D"/>
    <w:rsid w:val="00250FE9"/>
    <w:rsid w:val="00251347"/>
    <w:rsid w:val="00251B10"/>
    <w:rsid w:val="00251B79"/>
    <w:rsid w:val="00252482"/>
    <w:rsid w:val="00252673"/>
    <w:rsid w:val="00252837"/>
    <w:rsid w:val="00252BEE"/>
    <w:rsid w:val="002531C8"/>
    <w:rsid w:val="002536CA"/>
    <w:rsid w:val="002548AE"/>
    <w:rsid w:val="00254E42"/>
    <w:rsid w:val="00255CCB"/>
    <w:rsid w:val="00255E51"/>
    <w:rsid w:val="0025616B"/>
    <w:rsid w:val="0025660C"/>
    <w:rsid w:val="002566B8"/>
    <w:rsid w:val="00256D72"/>
    <w:rsid w:val="0025712F"/>
    <w:rsid w:val="002571E7"/>
    <w:rsid w:val="00257277"/>
    <w:rsid w:val="00257385"/>
    <w:rsid w:val="0025749E"/>
    <w:rsid w:val="0025750C"/>
    <w:rsid w:val="002578E9"/>
    <w:rsid w:val="0025791C"/>
    <w:rsid w:val="00257A7E"/>
    <w:rsid w:val="00257C1E"/>
    <w:rsid w:val="00257C2D"/>
    <w:rsid w:val="00257EB9"/>
    <w:rsid w:val="00260061"/>
    <w:rsid w:val="002605FF"/>
    <w:rsid w:val="00260B43"/>
    <w:rsid w:val="00260F14"/>
    <w:rsid w:val="0026151C"/>
    <w:rsid w:val="0026170D"/>
    <w:rsid w:val="00261743"/>
    <w:rsid w:val="002619B4"/>
    <w:rsid w:val="00261CFF"/>
    <w:rsid w:val="002620B6"/>
    <w:rsid w:val="002623E1"/>
    <w:rsid w:val="00262678"/>
    <w:rsid w:val="0026292A"/>
    <w:rsid w:val="00262AC8"/>
    <w:rsid w:val="00262D85"/>
    <w:rsid w:val="00262F7C"/>
    <w:rsid w:val="00262FF2"/>
    <w:rsid w:val="00263040"/>
    <w:rsid w:val="00263214"/>
    <w:rsid w:val="002634B9"/>
    <w:rsid w:val="002636B1"/>
    <w:rsid w:val="00263D65"/>
    <w:rsid w:val="00263EC0"/>
    <w:rsid w:val="002645C3"/>
    <w:rsid w:val="00264C3C"/>
    <w:rsid w:val="00264CEF"/>
    <w:rsid w:val="00265485"/>
    <w:rsid w:val="002659AE"/>
    <w:rsid w:val="00265EC2"/>
    <w:rsid w:val="00266552"/>
    <w:rsid w:val="002666CD"/>
    <w:rsid w:val="002666CF"/>
    <w:rsid w:val="00266AA0"/>
    <w:rsid w:val="00266BBF"/>
    <w:rsid w:val="00266C03"/>
    <w:rsid w:val="00266D7E"/>
    <w:rsid w:val="00266F4B"/>
    <w:rsid w:val="0026703C"/>
    <w:rsid w:val="00267116"/>
    <w:rsid w:val="0026718C"/>
    <w:rsid w:val="002671A2"/>
    <w:rsid w:val="00267343"/>
    <w:rsid w:val="0026755F"/>
    <w:rsid w:val="00270011"/>
    <w:rsid w:val="00270CE6"/>
    <w:rsid w:val="00270DB2"/>
    <w:rsid w:val="00270F1A"/>
    <w:rsid w:val="002715FE"/>
    <w:rsid w:val="0027245C"/>
    <w:rsid w:val="0027286B"/>
    <w:rsid w:val="00272BFF"/>
    <w:rsid w:val="00273038"/>
    <w:rsid w:val="002739BF"/>
    <w:rsid w:val="0027446A"/>
    <w:rsid w:val="002748D2"/>
    <w:rsid w:val="00274B56"/>
    <w:rsid w:val="00274B6A"/>
    <w:rsid w:val="00274FE7"/>
    <w:rsid w:val="002751D0"/>
    <w:rsid w:val="00275468"/>
    <w:rsid w:val="00275769"/>
    <w:rsid w:val="002760F9"/>
    <w:rsid w:val="00276158"/>
    <w:rsid w:val="00276667"/>
    <w:rsid w:val="002769F6"/>
    <w:rsid w:val="00276AB4"/>
    <w:rsid w:val="00276D29"/>
    <w:rsid w:val="002772E2"/>
    <w:rsid w:val="00277575"/>
    <w:rsid w:val="00277588"/>
    <w:rsid w:val="00277666"/>
    <w:rsid w:val="002779F7"/>
    <w:rsid w:val="00277B40"/>
    <w:rsid w:val="00277E0A"/>
    <w:rsid w:val="00280870"/>
    <w:rsid w:val="0028108D"/>
    <w:rsid w:val="002818D8"/>
    <w:rsid w:val="00281D62"/>
    <w:rsid w:val="00281F84"/>
    <w:rsid w:val="00281F8F"/>
    <w:rsid w:val="0028289A"/>
    <w:rsid w:val="00282AE9"/>
    <w:rsid w:val="00282D89"/>
    <w:rsid w:val="0028338F"/>
    <w:rsid w:val="0028368B"/>
    <w:rsid w:val="00283751"/>
    <w:rsid w:val="002837B4"/>
    <w:rsid w:val="00284829"/>
    <w:rsid w:val="00284C59"/>
    <w:rsid w:val="00284D85"/>
    <w:rsid w:val="00284ED9"/>
    <w:rsid w:val="002857AF"/>
    <w:rsid w:val="002858AE"/>
    <w:rsid w:val="002858B2"/>
    <w:rsid w:val="00285999"/>
    <w:rsid w:val="00285B39"/>
    <w:rsid w:val="00285B76"/>
    <w:rsid w:val="00285F32"/>
    <w:rsid w:val="00286333"/>
    <w:rsid w:val="002863F4"/>
    <w:rsid w:val="00286498"/>
    <w:rsid w:val="00286631"/>
    <w:rsid w:val="00286776"/>
    <w:rsid w:val="0028691D"/>
    <w:rsid w:val="00286DAC"/>
    <w:rsid w:val="00286E6C"/>
    <w:rsid w:val="0028700A"/>
    <w:rsid w:val="0028751E"/>
    <w:rsid w:val="0028760D"/>
    <w:rsid w:val="0028786A"/>
    <w:rsid w:val="00287F12"/>
    <w:rsid w:val="00290334"/>
    <w:rsid w:val="00290780"/>
    <w:rsid w:val="0029086D"/>
    <w:rsid w:val="00290BA5"/>
    <w:rsid w:val="00290DB7"/>
    <w:rsid w:val="0029141E"/>
    <w:rsid w:val="00291CC9"/>
    <w:rsid w:val="002922A1"/>
    <w:rsid w:val="0029232D"/>
    <w:rsid w:val="002928B3"/>
    <w:rsid w:val="002928CC"/>
    <w:rsid w:val="00292D4F"/>
    <w:rsid w:val="00292D83"/>
    <w:rsid w:val="00292F57"/>
    <w:rsid w:val="00292FC0"/>
    <w:rsid w:val="00293403"/>
    <w:rsid w:val="002935FE"/>
    <w:rsid w:val="002939BB"/>
    <w:rsid w:val="002941E4"/>
    <w:rsid w:val="00294362"/>
    <w:rsid w:val="002947F0"/>
    <w:rsid w:val="00294E87"/>
    <w:rsid w:val="00294FDC"/>
    <w:rsid w:val="0029520F"/>
    <w:rsid w:val="002958D7"/>
    <w:rsid w:val="00296449"/>
    <w:rsid w:val="002964A1"/>
    <w:rsid w:val="002965B2"/>
    <w:rsid w:val="002966CE"/>
    <w:rsid w:val="00296959"/>
    <w:rsid w:val="00296A2F"/>
    <w:rsid w:val="00296EBD"/>
    <w:rsid w:val="00296F21"/>
    <w:rsid w:val="002970EF"/>
    <w:rsid w:val="002971AD"/>
    <w:rsid w:val="002973A6"/>
    <w:rsid w:val="002977CD"/>
    <w:rsid w:val="00297B45"/>
    <w:rsid w:val="002A0152"/>
    <w:rsid w:val="002A033A"/>
    <w:rsid w:val="002A0B6F"/>
    <w:rsid w:val="002A0DF3"/>
    <w:rsid w:val="002A0E6A"/>
    <w:rsid w:val="002A0F69"/>
    <w:rsid w:val="002A1230"/>
    <w:rsid w:val="002A12C9"/>
    <w:rsid w:val="002A134E"/>
    <w:rsid w:val="002A1746"/>
    <w:rsid w:val="002A177D"/>
    <w:rsid w:val="002A1ECE"/>
    <w:rsid w:val="002A26E2"/>
    <w:rsid w:val="002A38EE"/>
    <w:rsid w:val="002A399B"/>
    <w:rsid w:val="002A3A7C"/>
    <w:rsid w:val="002A3D44"/>
    <w:rsid w:val="002A41FA"/>
    <w:rsid w:val="002A4693"/>
    <w:rsid w:val="002A4761"/>
    <w:rsid w:val="002A4C4A"/>
    <w:rsid w:val="002A4F8A"/>
    <w:rsid w:val="002A5106"/>
    <w:rsid w:val="002A53BD"/>
    <w:rsid w:val="002A5568"/>
    <w:rsid w:val="002A5949"/>
    <w:rsid w:val="002A5B0D"/>
    <w:rsid w:val="002A678F"/>
    <w:rsid w:val="002A6888"/>
    <w:rsid w:val="002A689C"/>
    <w:rsid w:val="002A6E31"/>
    <w:rsid w:val="002A6F36"/>
    <w:rsid w:val="002A6FC9"/>
    <w:rsid w:val="002A77D6"/>
    <w:rsid w:val="002A7996"/>
    <w:rsid w:val="002A7FB4"/>
    <w:rsid w:val="002B0082"/>
    <w:rsid w:val="002B023A"/>
    <w:rsid w:val="002B062A"/>
    <w:rsid w:val="002B07D8"/>
    <w:rsid w:val="002B07F9"/>
    <w:rsid w:val="002B0CC8"/>
    <w:rsid w:val="002B1465"/>
    <w:rsid w:val="002B1714"/>
    <w:rsid w:val="002B1F68"/>
    <w:rsid w:val="002B202E"/>
    <w:rsid w:val="002B21B8"/>
    <w:rsid w:val="002B275E"/>
    <w:rsid w:val="002B2B30"/>
    <w:rsid w:val="002B2BF4"/>
    <w:rsid w:val="002B318D"/>
    <w:rsid w:val="002B3321"/>
    <w:rsid w:val="002B36AC"/>
    <w:rsid w:val="002B3992"/>
    <w:rsid w:val="002B3BF0"/>
    <w:rsid w:val="002B3E96"/>
    <w:rsid w:val="002B49FA"/>
    <w:rsid w:val="002B51F8"/>
    <w:rsid w:val="002B52DD"/>
    <w:rsid w:val="002B55CD"/>
    <w:rsid w:val="002B5D0A"/>
    <w:rsid w:val="002B5D30"/>
    <w:rsid w:val="002B5DE7"/>
    <w:rsid w:val="002B5F50"/>
    <w:rsid w:val="002B61AC"/>
    <w:rsid w:val="002B6734"/>
    <w:rsid w:val="002B6E68"/>
    <w:rsid w:val="002B71AC"/>
    <w:rsid w:val="002B71DC"/>
    <w:rsid w:val="002B7586"/>
    <w:rsid w:val="002B7F00"/>
    <w:rsid w:val="002C04E4"/>
    <w:rsid w:val="002C0528"/>
    <w:rsid w:val="002C09FC"/>
    <w:rsid w:val="002C0CAA"/>
    <w:rsid w:val="002C1B15"/>
    <w:rsid w:val="002C1B9D"/>
    <w:rsid w:val="002C1EEE"/>
    <w:rsid w:val="002C287E"/>
    <w:rsid w:val="002C293B"/>
    <w:rsid w:val="002C29BA"/>
    <w:rsid w:val="002C2D5A"/>
    <w:rsid w:val="002C2ED4"/>
    <w:rsid w:val="002C3319"/>
    <w:rsid w:val="002C3592"/>
    <w:rsid w:val="002C3618"/>
    <w:rsid w:val="002C37F3"/>
    <w:rsid w:val="002C3829"/>
    <w:rsid w:val="002C3AC2"/>
    <w:rsid w:val="002C3B26"/>
    <w:rsid w:val="002C3CAB"/>
    <w:rsid w:val="002C3CB4"/>
    <w:rsid w:val="002C3CCB"/>
    <w:rsid w:val="002C3DF0"/>
    <w:rsid w:val="002C3FB0"/>
    <w:rsid w:val="002C41ED"/>
    <w:rsid w:val="002C4B4D"/>
    <w:rsid w:val="002C4C53"/>
    <w:rsid w:val="002C50BF"/>
    <w:rsid w:val="002C5428"/>
    <w:rsid w:val="002C569F"/>
    <w:rsid w:val="002C5764"/>
    <w:rsid w:val="002C5AE5"/>
    <w:rsid w:val="002C5E87"/>
    <w:rsid w:val="002C6315"/>
    <w:rsid w:val="002C64D2"/>
    <w:rsid w:val="002C6B8E"/>
    <w:rsid w:val="002C713F"/>
    <w:rsid w:val="002C7A61"/>
    <w:rsid w:val="002D0181"/>
    <w:rsid w:val="002D04D7"/>
    <w:rsid w:val="002D0BD5"/>
    <w:rsid w:val="002D0E89"/>
    <w:rsid w:val="002D1022"/>
    <w:rsid w:val="002D1FB9"/>
    <w:rsid w:val="002D2353"/>
    <w:rsid w:val="002D239A"/>
    <w:rsid w:val="002D23CD"/>
    <w:rsid w:val="002D2974"/>
    <w:rsid w:val="002D2FBE"/>
    <w:rsid w:val="002D34EA"/>
    <w:rsid w:val="002D3692"/>
    <w:rsid w:val="002D3721"/>
    <w:rsid w:val="002D3B0E"/>
    <w:rsid w:val="002D3E95"/>
    <w:rsid w:val="002D3F4C"/>
    <w:rsid w:val="002D41E1"/>
    <w:rsid w:val="002D440F"/>
    <w:rsid w:val="002D4521"/>
    <w:rsid w:val="002D5061"/>
    <w:rsid w:val="002D5080"/>
    <w:rsid w:val="002D5562"/>
    <w:rsid w:val="002D57C1"/>
    <w:rsid w:val="002D5B50"/>
    <w:rsid w:val="002D5D82"/>
    <w:rsid w:val="002D5DD0"/>
    <w:rsid w:val="002D6254"/>
    <w:rsid w:val="002D62AB"/>
    <w:rsid w:val="002D65C7"/>
    <w:rsid w:val="002D67C7"/>
    <w:rsid w:val="002D6888"/>
    <w:rsid w:val="002D6D46"/>
    <w:rsid w:val="002D7FF9"/>
    <w:rsid w:val="002E018C"/>
    <w:rsid w:val="002E0609"/>
    <w:rsid w:val="002E06A2"/>
    <w:rsid w:val="002E07AE"/>
    <w:rsid w:val="002E09CD"/>
    <w:rsid w:val="002E13B7"/>
    <w:rsid w:val="002E1513"/>
    <w:rsid w:val="002E15B3"/>
    <w:rsid w:val="002E18D7"/>
    <w:rsid w:val="002E2607"/>
    <w:rsid w:val="002E273F"/>
    <w:rsid w:val="002E2C9C"/>
    <w:rsid w:val="002E2CEC"/>
    <w:rsid w:val="002E2F22"/>
    <w:rsid w:val="002E2FA4"/>
    <w:rsid w:val="002E319D"/>
    <w:rsid w:val="002E3475"/>
    <w:rsid w:val="002E372B"/>
    <w:rsid w:val="002E3A6B"/>
    <w:rsid w:val="002E3D32"/>
    <w:rsid w:val="002E4278"/>
    <w:rsid w:val="002E44D7"/>
    <w:rsid w:val="002E4B9D"/>
    <w:rsid w:val="002E4CBF"/>
    <w:rsid w:val="002E4D89"/>
    <w:rsid w:val="002E4E2D"/>
    <w:rsid w:val="002E56EB"/>
    <w:rsid w:val="002E585F"/>
    <w:rsid w:val="002E5C48"/>
    <w:rsid w:val="002E62BD"/>
    <w:rsid w:val="002E636D"/>
    <w:rsid w:val="002E64AD"/>
    <w:rsid w:val="002E6602"/>
    <w:rsid w:val="002E6722"/>
    <w:rsid w:val="002E6A3E"/>
    <w:rsid w:val="002E7310"/>
    <w:rsid w:val="002E76F9"/>
    <w:rsid w:val="002E77D2"/>
    <w:rsid w:val="002E78C4"/>
    <w:rsid w:val="002E7EBC"/>
    <w:rsid w:val="002E7F6D"/>
    <w:rsid w:val="002F06B0"/>
    <w:rsid w:val="002F0A25"/>
    <w:rsid w:val="002F0A4C"/>
    <w:rsid w:val="002F0E91"/>
    <w:rsid w:val="002F1078"/>
    <w:rsid w:val="002F1FD3"/>
    <w:rsid w:val="002F2B76"/>
    <w:rsid w:val="002F34AC"/>
    <w:rsid w:val="002F354D"/>
    <w:rsid w:val="002F377A"/>
    <w:rsid w:val="002F384A"/>
    <w:rsid w:val="002F3BAE"/>
    <w:rsid w:val="002F3BBF"/>
    <w:rsid w:val="002F3DF8"/>
    <w:rsid w:val="002F483E"/>
    <w:rsid w:val="002F496F"/>
    <w:rsid w:val="002F4A6C"/>
    <w:rsid w:val="002F4B21"/>
    <w:rsid w:val="002F4B7C"/>
    <w:rsid w:val="002F4F4B"/>
    <w:rsid w:val="002F538A"/>
    <w:rsid w:val="002F5CCF"/>
    <w:rsid w:val="002F5D5B"/>
    <w:rsid w:val="002F5E96"/>
    <w:rsid w:val="002F6085"/>
    <w:rsid w:val="002F6086"/>
    <w:rsid w:val="002F61B7"/>
    <w:rsid w:val="002F61ED"/>
    <w:rsid w:val="002F63BF"/>
    <w:rsid w:val="002F6F8A"/>
    <w:rsid w:val="002F7100"/>
    <w:rsid w:val="002F739A"/>
    <w:rsid w:val="002F73B1"/>
    <w:rsid w:val="002F74E2"/>
    <w:rsid w:val="002F796E"/>
    <w:rsid w:val="002F7CC0"/>
    <w:rsid w:val="002F7E7B"/>
    <w:rsid w:val="002F7EF5"/>
    <w:rsid w:val="003004BB"/>
    <w:rsid w:val="003005C2"/>
    <w:rsid w:val="00300715"/>
    <w:rsid w:val="00300B3C"/>
    <w:rsid w:val="00300C9B"/>
    <w:rsid w:val="00300D29"/>
    <w:rsid w:val="0030116C"/>
    <w:rsid w:val="00301712"/>
    <w:rsid w:val="00301905"/>
    <w:rsid w:val="00301CD7"/>
    <w:rsid w:val="00301D9B"/>
    <w:rsid w:val="003025D8"/>
    <w:rsid w:val="00302970"/>
    <w:rsid w:val="003030DD"/>
    <w:rsid w:val="00303472"/>
    <w:rsid w:val="0030354F"/>
    <w:rsid w:val="003035A3"/>
    <w:rsid w:val="0030375C"/>
    <w:rsid w:val="00303D0C"/>
    <w:rsid w:val="0030405C"/>
    <w:rsid w:val="003045DC"/>
    <w:rsid w:val="003048F2"/>
    <w:rsid w:val="003049E7"/>
    <w:rsid w:val="00304D88"/>
    <w:rsid w:val="00304F2F"/>
    <w:rsid w:val="003057F1"/>
    <w:rsid w:val="00305812"/>
    <w:rsid w:val="003060A7"/>
    <w:rsid w:val="003065D3"/>
    <w:rsid w:val="00306767"/>
    <w:rsid w:val="00306876"/>
    <w:rsid w:val="00306E64"/>
    <w:rsid w:val="0030700F"/>
    <w:rsid w:val="00307831"/>
    <w:rsid w:val="00307AE0"/>
    <w:rsid w:val="00307F4B"/>
    <w:rsid w:val="003104A4"/>
    <w:rsid w:val="00310576"/>
    <w:rsid w:val="003105A8"/>
    <w:rsid w:val="0031063F"/>
    <w:rsid w:val="00310933"/>
    <w:rsid w:val="003110F4"/>
    <w:rsid w:val="003118FE"/>
    <w:rsid w:val="003122DF"/>
    <w:rsid w:val="00312B69"/>
    <w:rsid w:val="00313138"/>
    <w:rsid w:val="00313147"/>
    <w:rsid w:val="003131B8"/>
    <w:rsid w:val="0031353B"/>
    <w:rsid w:val="00313865"/>
    <w:rsid w:val="003138E1"/>
    <w:rsid w:val="00313A19"/>
    <w:rsid w:val="00313D74"/>
    <w:rsid w:val="0031439A"/>
    <w:rsid w:val="00314408"/>
    <w:rsid w:val="00314C78"/>
    <w:rsid w:val="00315200"/>
    <w:rsid w:val="003155C0"/>
    <w:rsid w:val="0031561D"/>
    <w:rsid w:val="003157C3"/>
    <w:rsid w:val="00315A55"/>
    <w:rsid w:val="00315E7E"/>
    <w:rsid w:val="00315F01"/>
    <w:rsid w:val="00315F49"/>
    <w:rsid w:val="00316921"/>
    <w:rsid w:val="00316B26"/>
    <w:rsid w:val="00316E58"/>
    <w:rsid w:val="00317578"/>
    <w:rsid w:val="003178B5"/>
    <w:rsid w:val="00320067"/>
    <w:rsid w:val="0032065F"/>
    <w:rsid w:val="0032075D"/>
    <w:rsid w:val="00321070"/>
    <w:rsid w:val="003214B6"/>
    <w:rsid w:val="00321D2A"/>
    <w:rsid w:val="00321FD1"/>
    <w:rsid w:val="00322794"/>
    <w:rsid w:val="00322E2E"/>
    <w:rsid w:val="0032367A"/>
    <w:rsid w:val="0032377F"/>
    <w:rsid w:val="00323BCE"/>
    <w:rsid w:val="00323D4D"/>
    <w:rsid w:val="00323F1C"/>
    <w:rsid w:val="00324E72"/>
    <w:rsid w:val="003254AC"/>
    <w:rsid w:val="0032567C"/>
    <w:rsid w:val="003258CE"/>
    <w:rsid w:val="0032591C"/>
    <w:rsid w:val="0032614E"/>
    <w:rsid w:val="003274E0"/>
    <w:rsid w:val="00327AEB"/>
    <w:rsid w:val="00327BB0"/>
    <w:rsid w:val="00327C6D"/>
    <w:rsid w:val="00330083"/>
    <w:rsid w:val="00330A76"/>
    <w:rsid w:val="00331074"/>
    <w:rsid w:val="003317E5"/>
    <w:rsid w:val="00331E55"/>
    <w:rsid w:val="0033249B"/>
    <w:rsid w:val="003324C3"/>
    <w:rsid w:val="00332A00"/>
    <w:rsid w:val="00332E64"/>
    <w:rsid w:val="00332F8F"/>
    <w:rsid w:val="003330E4"/>
    <w:rsid w:val="003331C4"/>
    <w:rsid w:val="003337AB"/>
    <w:rsid w:val="0033380B"/>
    <w:rsid w:val="00333813"/>
    <w:rsid w:val="00333D82"/>
    <w:rsid w:val="00333EB5"/>
    <w:rsid w:val="0033408B"/>
    <w:rsid w:val="0033427B"/>
    <w:rsid w:val="00334473"/>
    <w:rsid w:val="0033455E"/>
    <w:rsid w:val="00334DA7"/>
    <w:rsid w:val="00334EDA"/>
    <w:rsid w:val="00334FAE"/>
    <w:rsid w:val="0033500C"/>
    <w:rsid w:val="003350FE"/>
    <w:rsid w:val="00335362"/>
    <w:rsid w:val="00335975"/>
    <w:rsid w:val="0033609F"/>
    <w:rsid w:val="0033698A"/>
    <w:rsid w:val="00336C5A"/>
    <w:rsid w:val="00336CAF"/>
    <w:rsid w:val="00336DB6"/>
    <w:rsid w:val="00337E06"/>
    <w:rsid w:val="003400EB"/>
    <w:rsid w:val="0034065D"/>
    <w:rsid w:val="00340E22"/>
    <w:rsid w:val="00341073"/>
    <w:rsid w:val="00341609"/>
    <w:rsid w:val="00341749"/>
    <w:rsid w:val="00341FF6"/>
    <w:rsid w:val="0034241B"/>
    <w:rsid w:val="00342BE1"/>
    <w:rsid w:val="00343C01"/>
    <w:rsid w:val="00343E30"/>
    <w:rsid w:val="00343FC3"/>
    <w:rsid w:val="003444B7"/>
    <w:rsid w:val="00344C02"/>
    <w:rsid w:val="003451BA"/>
    <w:rsid w:val="00345283"/>
    <w:rsid w:val="0034566E"/>
    <w:rsid w:val="00345910"/>
    <w:rsid w:val="00345962"/>
    <w:rsid w:val="00345D21"/>
    <w:rsid w:val="00346025"/>
    <w:rsid w:val="00346382"/>
    <w:rsid w:val="00346499"/>
    <w:rsid w:val="00346B71"/>
    <w:rsid w:val="00346CB9"/>
    <w:rsid w:val="003470C1"/>
    <w:rsid w:val="003474A4"/>
    <w:rsid w:val="003505A9"/>
    <w:rsid w:val="00350F95"/>
    <w:rsid w:val="0035113E"/>
    <w:rsid w:val="003511B6"/>
    <w:rsid w:val="003515F9"/>
    <w:rsid w:val="0035189F"/>
    <w:rsid w:val="00352176"/>
    <w:rsid w:val="0035220A"/>
    <w:rsid w:val="00352270"/>
    <w:rsid w:val="00352898"/>
    <w:rsid w:val="00352CF1"/>
    <w:rsid w:val="00352D13"/>
    <w:rsid w:val="00353067"/>
    <w:rsid w:val="003535E2"/>
    <w:rsid w:val="00353615"/>
    <w:rsid w:val="003539BF"/>
    <w:rsid w:val="00353AED"/>
    <w:rsid w:val="00353D3D"/>
    <w:rsid w:val="0035415F"/>
    <w:rsid w:val="0035437D"/>
    <w:rsid w:val="00354DCD"/>
    <w:rsid w:val="00354E9C"/>
    <w:rsid w:val="003550D2"/>
    <w:rsid w:val="0035548D"/>
    <w:rsid w:val="003555D4"/>
    <w:rsid w:val="00355A1B"/>
    <w:rsid w:val="00355DFC"/>
    <w:rsid w:val="00356063"/>
    <w:rsid w:val="0035661B"/>
    <w:rsid w:val="00356AA8"/>
    <w:rsid w:val="00356B1D"/>
    <w:rsid w:val="003575AA"/>
    <w:rsid w:val="003577F1"/>
    <w:rsid w:val="0035799C"/>
    <w:rsid w:val="00357E04"/>
    <w:rsid w:val="00357FAF"/>
    <w:rsid w:val="00360E1E"/>
    <w:rsid w:val="00361379"/>
    <w:rsid w:val="00361456"/>
    <w:rsid w:val="00361B6E"/>
    <w:rsid w:val="00361CB9"/>
    <w:rsid w:val="0036203A"/>
    <w:rsid w:val="0036216B"/>
    <w:rsid w:val="003622CB"/>
    <w:rsid w:val="0036267A"/>
    <w:rsid w:val="00362784"/>
    <w:rsid w:val="0036282F"/>
    <w:rsid w:val="00362969"/>
    <w:rsid w:val="003629BE"/>
    <w:rsid w:val="00362E2E"/>
    <w:rsid w:val="00362F6A"/>
    <w:rsid w:val="00363497"/>
    <w:rsid w:val="003635C2"/>
    <w:rsid w:val="0036392F"/>
    <w:rsid w:val="00363CFF"/>
    <w:rsid w:val="00364069"/>
    <w:rsid w:val="003642E8"/>
    <w:rsid w:val="00364513"/>
    <w:rsid w:val="003645A5"/>
    <w:rsid w:val="003646F3"/>
    <w:rsid w:val="003649A7"/>
    <w:rsid w:val="003650B2"/>
    <w:rsid w:val="00365779"/>
    <w:rsid w:val="0036589B"/>
    <w:rsid w:val="00365AB1"/>
    <w:rsid w:val="00365C37"/>
    <w:rsid w:val="00365DB5"/>
    <w:rsid w:val="00365DB8"/>
    <w:rsid w:val="00365F34"/>
    <w:rsid w:val="00366707"/>
    <w:rsid w:val="003669BC"/>
    <w:rsid w:val="00366C1E"/>
    <w:rsid w:val="00367209"/>
    <w:rsid w:val="0036746E"/>
    <w:rsid w:val="00367A5E"/>
    <w:rsid w:val="00367D62"/>
    <w:rsid w:val="00367E9F"/>
    <w:rsid w:val="003702CB"/>
    <w:rsid w:val="0037061D"/>
    <w:rsid w:val="00370C4E"/>
    <w:rsid w:val="00370D03"/>
    <w:rsid w:val="00370E20"/>
    <w:rsid w:val="003710FE"/>
    <w:rsid w:val="003711D5"/>
    <w:rsid w:val="00371407"/>
    <w:rsid w:val="003714A9"/>
    <w:rsid w:val="003716C6"/>
    <w:rsid w:val="003717B4"/>
    <w:rsid w:val="00371BCF"/>
    <w:rsid w:val="00371F7D"/>
    <w:rsid w:val="00372635"/>
    <w:rsid w:val="003727BC"/>
    <w:rsid w:val="003727F2"/>
    <w:rsid w:val="00374622"/>
    <w:rsid w:val="003749D3"/>
    <w:rsid w:val="00374E6E"/>
    <w:rsid w:val="00375067"/>
    <w:rsid w:val="0037542D"/>
    <w:rsid w:val="003754B3"/>
    <w:rsid w:val="003758FA"/>
    <w:rsid w:val="00375AB1"/>
    <w:rsid w:val="00375D12"/>
    <w:rsid w:val="00375EF4"/>
    <w:rsid w:val="003760DD"/>
    <w:rsid w:val="00376323"/>
    <w:rsid w:val="00376A1B"/>
    <w:rsid w:val="00377133"/>
    <w:rsid w:val="0037739B"/>
    <w:rsid w:val="003775EC"/>
    <w:rsid w:val="00377848"/>
    <w:rsid w:val="00377EAC"/>
    <w:rsid w:val="00377EE8"/>
    <w:rsid w:val="0038020E"/>
    <w:rsid w:val="003806BA"/>
    <w:rsid w:val="003807E7"/>
    <w:rsid w:val="00380E26"/>
    <w:rsid w:val="00381A71"/>
    <w:rsid w:val="003821A2"/>
    <w:rsid w:val="0038263A"/>
    <w:rsid w:val="003827C8"/>
    <w:rsid w:val="003836BC"/>
    <w:rsid w:val="00383B3D"/>
    <w:rsid w:val="00384AEA"/>
    <w:rsid w:val="00384D6C"/>
    <w:rsid w:val="00384F08"/>
    <w:rsid w:val="00385402"/>
    <w:rsid w:val="003855BC"/>
    <w:rsid w:val="003855F1"/>
    <w:rsid w:val="0038576C"/>
    <w:rsid w:val="00386496"/>
    <w:rsid w:val="00386A8D"/>
    <w:rsid w:val="00386D50"/>
    <w:rsid w:val="00387A64"/>
    <w:rsid w:val="00387CBF"/>
    <w:rsid w:val="00387DDC"/>
    <w:rsid w:val="00388A0B"/>
    <w:rsid w:val="00390BC7"/>
    <w:rsid w:val="003911F3"/>
    <w:rsid w:val="0039183F"/>
    <w:rsid w:val="003921C8"/>
    <w:rsid w:val="0039246A"/>
    <w:rsid w:val="00392E69"/>
    <w:rsid w:val="00392ECF"/>
    <w:rsid w:val="00393119"/>
    <w:rsid w:val="003931B1"/>
    <w:rsid w:val="0039336B"/>
    <w:rsid w:val="003934D5"/>
    <w:rsid w:val="00393818"/>
    <w:rsid w:val="00393841"/>
    <w:rsid w:val="00393AA6"/>
    <w:rsid w:val="0039408E"/>
    <w:rsid w:val="0039488F"/>
    <w:rsid w:val="00395085"/>
    <w:rsid w:val="003952E5"/>
    <w:rsid w:val="003959A6"/>
    <w:rsid w:val="00395DA9"/>
    <w:rsid w:val="0039606B"/>
    <w:rsid w:val="00396202"/>
    <w:rsid w:val="0039660C"/>
    <w:rsid w:val="00396C8A"/>
    <w:rsid w:val="00396E5C"/>
    <w:rsid w:val="00396F80"/>
    <w:rsid w:val="0039701D"/>
    <w:rsid w:val="0039778E"/>
    <w:rsid w:val="003977D6"/>
    <w:rsid w:val="00397A73"/>
    <w:rsid w:val="00397AA8"/>
    <w:rsid w:val="00397F3E"/>
    <w:rsid w:val="003A0155"/>
    <w:rsid w:val="003A018F"/>
    <w:rsid w:val="003A0710"/>
    <w:rsid w:val="003A0B82"/>
    <w:rsid w:val="003A0E1F"/>
    <w:rsid w:val="003A1686"/>
    <w:rsid w:val="003A17BA"/>
    <w:rsid w:val="003A1806"/>
    <w:rsid w:val="003A1D57"/>
    <w:rsid w:val="003A1DE0"/>
    <w:rsid w:val="003A212F"/>
    <w:rsid w:val="003A21F9"/>
    <w:rsid w:val="003A2220"/>
    <w:rsid w:val="003A2288"/>
    <w:rsid w:val="003A2358"/>
    <w:rsid w:val="003A2466"/>
    <w:rsid w:val="003A2A57"/>
    <w:rsid w:val="003A2E46"/>
    <w:rsid w:val="003A2E7D"/>
    <w:rsid w:val="003A305E"/>
    <w:rsid w:val="003A3449"/>
    <w:rsid w:val="003A4275"/>
    <w:rsid w:val="003A44D4"/>
    <w:rsid w:val="003A4941"/>
    <w:rsid w:val="003A4BE1"/>
    <w:rsid w:val="003A5375"/>
    <w:rsid w:val="003A5779"/>
    <w:rsid w:val="003A5933"/>
    <w:rsid w:val="003A5B58"/>
    <w:rsid w:val="003A6954"/>
    <w:rsid w:val="003A6B00"/>
    <w:rsid w:val="003A6E1E"/>
    <w:rsid w:val="003A7266"/>
    <w:rsid w:val="003A760F"/>
    <w:rsid w:val="003A7984"/>
    <w:rsid w:val="003A7A0F"/>
    <w:rsid w:val="003A7BCD"/>
    <w:rsid w:val="003A7CE1"/>
    <w:rsid w:val="003A7EB0"/>
    <w:rsid w:val="003B0088"/>
    <w:rsid w:val="003B03DE"/>
    <w:rsid w:val="003B05B8"/>
    <w:rsid w:val="003B08E0"/>
    <w:rsid w:val="003B12CF"/>
    <w:rsid w:val="003B196D"/>
    <w:rsid w:val="003B1971"/>
    <w:rsid w:val="003B1F29"/>
    <w:rsid w:val="003B20E9"/>
    <w:rsid w:val="003B2419"/>
    <w:rsid w:val="003B2D98"/>
    <w:rsid w:val="003B2ED1"/>
    <w:rsid w:val="003B3C58"/>
    <w:rsid w:val="003B409C"/>
    <w:rsid w:val="003B42F6"/>
    <w:rsid w:val="003B436F"/>
    <w:rsid w:val="003B4895"/>
    <w:rsid w:val="003B4D02"/>
    <w:rsid w:val="003B4DCF"/>
    <w:rsid w:val="003B4E2A"/>
    <w:rsid w:val="003B4F37"/>
    <w:rsid w:val="003B55D5"/>
    <w:rsid w:val="003B565D"/>
    <w:rsid w:val="003B5728"/>
    <w:rsid w:val="003B59F1"/>
    <w:rsid w:val="003B5D47"/>
    <w:rsid w:val="003B6321"/>
    <w:rsid w:val="003B6483"/>
    <w:rsid w:val="003B6568"/>
    <w:rsid w:val="003B704D"/>
    <w:rsid w:val="003B7628"/>
    <w:rsid w:val="003B7B42"/>
    <w:rsid w:val="003B7B4A"/>
    <w:rsid w:val="003C002D"/>
    <w:rsid w:val="003C0616"/>
    <w:rsid w:val="003C0D37"/>
    <w:rsid w:val="003C0D93"/>
    <w:rsid w:val="003C1234"/>
    <w:rsid w:val="003C15B8"/>
    <w:rsid w:val="003C186E"/>
    <w:rsid w:val="003C192A"/>
    <w:rsid w:val="003C1A1F"/>
    <w:rsid w:val="003C1C28"/>
    <w:rsid w:val="003C214C"/>
    <w:rsid w:val="003C22B3"/>
    <w:rsid w:val="003C25DC"/>
    <w:rsid w:val="003C2634"/>
    <w:rsid w:val="003C2E48"/>
    <w:rsid w:val="003C3878"/>
    <w:rsid w:val="003C3985"/>
    <w:rsid w:val="003C3994"/>
    <w:rsid w:val="003C3FDA"/>
    <w:rsid w:val="003C404C"/>
    <w:rsid w:val="003C528F"/>
    <w:rsid w:val="003C57AC"/>
    <w:rsid w:val="003C5BC0"/>
    <w:rsid w:val="003C62C8"/>
    <w:rsid w:val="003C664C"/>
    <w:rsid w:val="003C682B"/>
    <w:rsid w:val="003C6969"/>
    <w:rsid w:val="003C6A38"/>
    <w:rsid w:val="003C7267"/>
    <w:rsid w:val="003C7A5B"/>
    <w:rsid w:val="003C7D31"/>
    <w:rsid w:val="003D1226"/>
    <w:rsid w:val="003D188C"/>
    <w:rsid w:val="003D1DA2"/>
    <w:rsid w:val="003D2551"/>
    <w:rsid w:val="003D26BC"/>
    <w:rsid w:val="003D2A0E"/>
    <w:rsid w:val="003D2FC1"/>
    <w:rsid w:val="003D3022"/>
    <w:rsid w:val="003D3DEC"/>
    <w:rsid w:val="003D3EA7"/>
    <w:rsid w:val="003D44D5"/>
    <w:rsid w:val="003D4A98"/>
    <w:rsid w:val="003D4D95"/>
    <w:rsid w:val="003D4DD4"/>
    <w:rsid w:val="003D4E35"/>
    <w:rsid w:val="003D4ECB"/>
    <w:rsid w:val="003D4F90"/>
    <w:rsid w:val="003D57C0"/>
    <w:rsid w:val="003D5C15"/>
    <w:rsid w:val="003D6A00"/>
    <w:rsid w:val="003D6AA2"/>
    <w:rsid w:val="003D6B15"/>
    <w:rsid w:val="003D6B8C"/>
    <w:rsid w:val="003D6CEB"/>
    <w:rsid w:val="003D7B22"/>
    <w:rsid w:val="003D7F31"/>
    <w:rsid w:val="003DAD0C"/>
    <w:rsid w:val="003E0098"/>
    <w:rsid w:val="003E0531"/>
    <w:rsid w:val="003E07C8"/>
    <w:rsid w:val="003E0CB6"/>
    <w:rsid w:val="003E185F"/>
    <w:rsid w:val="003E1EA0"/>
    <w:rsid w:val="003E2083"/>
    <w:rsid w:val="003E21A9"/>
    <w:rsid w:val="003E2540"/>
    <w:rsid w:val="003E282B"/>
    <w:rsid w:val="003E3060"/>
    <w:rsid w:val="003E32AA"/>
    <w:rsid w:val="003E3C86"/>
    <w:rsid w:val="003E45E9"/>
    <w:rsid w:val="003E4E5D"/>
    <w:rsid w:val="003E4EAC"/>
    <w:rsid w:val="003E53B1"/>
    <w:rsid w:val="003E554F"/>
    <w:rsid w:val="003E5BAE"/>
    <w:rsid w:val="003E5BE0"/>
    <w:rsid w:val="003E5C7B"/>
    <w:rsid w:val="003E5D6E"/>
    <w:rsid w:val="003E5E6B"/>
    <w:rsid w:val="003E60E7"/>
    <w:rsid w:val="003E6410"/>
    <w:rsid w:val="003E656E"/>
    <w:rsid w:val="003E65DA"/>
    <w:rsid w:val="003E6800"/>
    <w:rsid w:val="003E6C48"/>
    <w:rsid w:val="003E74B0"/>
    <w:rsid w:val="003E7511"/>
    <w:rsid w:val="003E787E"/>
    <w:rsid w:val="003E7F14"/>
    <w:rsid w:val="003F02D7"/>
    <w:rsid w:val="003F0795"/>
    <w:rsid w:val="003F0C4A"/>
    <w:rsid w:val="003F1151"/>
    <w:rsid w:val="003F14FB"/>
    <w:rsid w:val="003F1E50"/>
    <w:rsid w:val="003F2035"/>
    <w:rsid w:val="003F2232"/>
    <w:rsid w:val="003F24C9"/>
    <w:rsid w:val="003F2CDB"/>
    <w:rsid w:val="003F31C8"/>
    <w:rsid w:val="003F34E2"/>
    <w:rsid w:val="003F3654"/>
    <w:rsid w:val="003F3E38"/>
    <w:rsid w:val="003F40F2"/>
    <w:rsid w:val="003F4299"/>
    <w:rsid w:val="003F4651"/>
    <w:rsid w:val="003F4A2E"/>
    <w:rsid w:val="003F547E"/>
    <w:rsid w:val="003F56A7"/>
    <w:rsid w:val="003F5ADA"/>
    <w:rsid w:val="003F640C"/>
    <w:rsid w:val="003F6CA3"/>
    <w:rsid w:val="003F7376"/>
    <w:rsid w:val="003F7504"/>
    <w:rsid w:val="003F793D"/>
    <w:rsid w:val="003F7EA4"/>
    <w:rsid w:val="00400098"/>
    <w:rsid w:val="0040034A"/>
    <w:rsid w:val="004009A6"/>
    <w:rsid w:val="00400C8B"/>
    <w:rsid w:val="00400F14"/>
    <w:rsid w:val="004017D5"/>
    <w:rsid w:val="00401A87"/>
    <w:rsid w:val="00401B90"/>
    <w:rsid w:val="00401C24"/>
    <w:rsid w:val="0040222A"/>
    <w:rsid w:val="0040248D"/>
    <w:rsid w:val="00403864"/>
    <w:rsid w:val="004043BB"/>
    <w:rsid w:val="00404F15"/>
    <w:rsid w:val="00404F8F"/>
    <w:rsid w:val="00405351"/>
    <w:rsid w:val="00405363"/>
    <w:rsid w:val="004056C4"/>
    <w:rsid w:val="00405812"/>
    <w:rsid w:val="0040585F"/>
    <w:rsid w:val="00405947"/>
    <w:rsid w:val="004062BF"/>
    <w:rsid w:val="0040668A"/>
    <w:rsid w:val="00406E97"/>
    <w:rsid w:val="00407247"/>
    <w:rsid w:val="004072C6"/>
    <w:rsid w:val="004076CA"/>
    <w:rsid w:val="00407893"/>
    <w:rsid w:val="00407AAA"/>
    <w:rsid w:val="00407CE8"/>
    <w:rsid w:val="00407EF8"/>
    <w:rsid w:val="00410172"/>
    <w:rsid w:val="00410A56"/>
    <w:rsid w:val="00410E7F"/>
    <w:rsid w:val="00410F56"/>
    <w:rsid w:val="00411067"/>
    <w:rsid w:val="004121BF"/>
    <w:rsid w:val="00412D11"/>
    <w:rsid w:val="00412DF3"/>
    <w:rsid w:val="0041353C"/>
    <w:rsid w:val="00413D21"/>
    <w:rsid w:val="0041406B"/>
    <w:rsid w:val="004146E4"/>
    <w:rsid w:val="00414B71"/>
    <w:rsid w:val="00414D3E"/>
    <w:rsid w:val="00414FCA"/>
    <w:rsid w:val="00415238"/>
    <w:rsid w:val="004153AD"/>
    <w:rsid w:val="00415759"/>
    <w:rsid w:val="00415A5A"/>
    <w:rsid w:val="004167D8"/>
    <w:rsid w:val="0041764A"/>
    <w:rsid w:val="0041768D"/>
    <w:rsid w:val="004178D7"/>
    <w:rsid w:val="00417C8C"/>
    <w:rsid w:val="00417E36"/>
    <w:rsid w:val="00420035"/>
    <w:rsid w:val="0042003A"/>
    <w:rsid w:val="004203FD"/>
    <w:rsid w:val="0042047B"/>
    <w:rsid w:val="0042072A"/>
    <w:rsid w:val="004209A3"/>
    <w:rsid w:val="00420BBD"/>
    <w:rsid w:val="00420FCE"/>
    <w:rsid w:val="004212FA"/>
    <w:rsid w:val="0042145A"/>
    <w:rsid w:val="004216CB"/>
    <w:rsid w:val="004218AE"/>
    <w:rsid w:val="00421C38"/>
    <w:rsid w:val="004220BB"/>
    <w:rsid w:val="0042228E"/>
    <w:rsid w:val="00422474"/>
    <w:rsid w:val="0042267F"/>
    <w:rsid w:val="00422757"/>
    <w:rsid w:val="004227E2"/>
    <w:rsid w:val="00422917"/>
    <w:rsid w:val="00423042"/>
    <w:rsid w:val="004231CE"/>
    <w:rsid w:val="00423276"/>
    <w:rsid w:val="00423358"/>
    <w:rsid w:val="00423635"/>
    <w:rsid w:val="00423856"/>
    <w:rsid w:val="00423DD4"/>
    <w:rsid w:val="00424569"/>
    <w:rsid w:val="0042476A"/>
    <w:rsid w:val="00424BC2"/>
    <w:rsid w:val="00424CE0"/>
    <w:rsid w:val="00424D02"/>
    <w:rsid w:val="00424FEC"/>
    <w:rsid w:val="0042596A"/>
    <w:rsid w:val="00425AE0"/>
    <w:rsid w:val="00425B1E"/>
    <w:rsid w:val="00426311"/>
    <w:rsid w:val="00426759"/>
    <w:rsid w:val="00426781"/>
    <w:rsid w:val="00426AB8"/>
    <w:rsid w:val="00427174"/>
    <w:rsid w:val="00427731"/>
    <w:rsid w:val="00430676"/>
    <w:rsid w:val="00430998"/>
    <w:rsid w:val="004310B3"/>
    <w:rsid w:val="00431257"/>
    <w:rsid w:val="00431343"/>
    <w:rsid w:val="004322C3"/>
    <w:rsid w:val="00432AD0"/>
    <w:rsid w:val="00432E14"/>
    <w:rsid w:val="004332D8"/>
    <w:rsid w:val="00433564"/>
    <w:rsid w:val="004335FD"/>
    <w:rsid w:val="00433662"/>
    <w:rsid w:val="0043377F"/>
    <w:rsid w:val="00433A04"/>
    <w:rsid w:val="00433E15"/>
    <w:rsid w:val="00433EBD"/>
    <w:rsid w:val="00433F1D"/>
    <w:rsid w:val="004342B5"/>
    <w:rsid w:val="00434A03"/>
    <w:rsid w:val="00435375"/>
    <w:rsid w:val="004354C5"/>
    <w:rsid w:val="00435762"/>
    <w:rsid w:val="00435999"/>
    <w:rsid w:val="00435CE8"/>
    <w:rsid w:val="00435D47"/>
    <w:rsid w:val="00436676"/>
    <w:rsid w:val="004366D3"/>
    <w:rsid w:val="004366F8"/>
    <w:rsid w:val="00436B82"/>
    <w:rsid w:val="00436CCE"/>
    <w:rsid w:val="0043711D"/>
    <w:rsid w:val="004371A6"/>
    <w:rsid w:val="00437653"/>
    <w:rsid w:val="004378FF"/>
    <w:rsid w:val="00437D8F"/>
    <w:rsid w:val="00437E42"/>
    <w:rsid w:val="0043F85C"/>
    <w:rsid w:val="00440149"/>
    <w:rsid w:val="00440176"/>
    <w:rsid w:val="00440767"/>
    <w:rsid w:val="00440A23"/>
    <w:rsid w:val="00440C22"/>
    <w:rsid w:val="0044115C"/>
    <w:rsid w:val="004411E6"/>
    <w:rsid w:val="0044192D"/>
    <w:rsid w:val="00441AE1"/>
    <w:rsid w:val="00441C2D"/>
    <w:rsid w:val="004425F6"/>
    <w:rsid w:val="00442695"/>
    <w:rsid w:val="004426E6"/>
    <w:rsid w:val="00442A8E"/>
    <w:rsid w:val="00442C73"/>
    <w:rsid w:val="00442E89"/>
    <w:rsid w:val="00443383"/>
    <w:rsid w:val="00443504"/>
    <w:rsid w:val="004441C5"/>
    <w:rsid w:val="00444932"/>
    <w:rsid w:val="004449EB"/>
    <w:rsid w:val="00444A69"/>
    <w:rsid w:val="00444E3A"/>
    <w:rsid w:val="00445B08"/>
    <w:rsid w:val="00445D02"/>
    <w:rsid w:val="004461C5"/>
    <w:rsid w:val="00446D84"/>
    <w:rsid w:val="00447F91"/>
    <w:rsid w:val="00447F9B"/>
    <w:rsid w:val="00450375"/>
    <w:rsid w:val="00450384"/>
    <w:rsid w:val="00450598"/>
    <w:rsid w:val="00451061"/>
    <w:rsid w:val="004519E6"/>
    <w:rsid w:val="00451BA0"/>
    <w:rsid w:val="00452477"/>
    <w:rsid w:val="0045279B"/>
    <w:rsid w:val="004528AC"/>
    <w:rsid w:val="00452B37"/>
    <w:rsid w:val="00452B44"/>
    <w:rsid w:val="00453688"/>
    <w:rsid w:val="00453BFC"/>
    <w:rsid w:val="004548C7"/>
    <w:rsid w:val="00454BD3"/>
    <w:rsid w:val="00454F5B"/>
    <w:rsid w:val="00455393"/>
    <w:rsid w:val="00455C3A"/>
    <w:rsid w:val="0045603F"/>
    <w:rsid w:val="00456732"/>
    <w:rsid w:val="00456DEB"/>
    <w:rsid w:val="0045742E"/>
    <w:rsid w:val="004574B0"/>
    <w:rsid w:val="00457B5D"/>
    <w:rsid w:val="00460253"/>
    <w:rsid w:val="00460D36"/>
    <w:rsid w:val="00460EA0"/>
    <w:rsid w:val="004610E1"/>
    <w:rsid w:val="004611CC"/>
    <w:rsid w:val="00461233"/>
    <w:rsid w:val="00461414"/>
    <w:rsid w:val="004618DB"/>
    <w:rsid w:val="00461C5C"/>
    <w:rsid w:val="00461E5B"/>
    <w:rsid w:val="00462301"/>
    <w:rsid w:val="00462D3D"/>
    <w:rsid w:val="00463BF2"/>
    <w:rsid w:val="004641E8"/>
    <w:rsid w:val="0046449F"/>
    <w:rsid w:val="004648D2"/>
    <w:rsid w:val="00464AE5"/>
    <w:rsid w:val="00464DD1"/>
    <w:rsid w:val="00465F97"/>
    <w:rsid w:val="0046654C"/>
    <w:rsid w:val="00467352"/>
    <w:rsid w:val="00467751"/>
    <w:rsid w:val="00467DC1"/>
    <w:rsid w:val="00470285"/>
    <w:rsid w:val="00470C21"/>
    <w:rsid w:val="0047115F"/>
    <w:rsid w:val="0047138B"/>
    <w:rsid w:val="00472087"/>
    <w:rsid w:val="004721DD"/>
    <w:rsid w:val="00472560"/>
    <w:rsid w:val="00472983"/>
    <w:rsid w:val="00472BC1"/>
    <w:rsid w:val="0047368F"/>
    <w:rsid w:val="00473731"/>
    <w:rsid w:val="00474344"/>
    <w:rsid w:val="00474986"/>
    <w:rsid w:val="00474E9B"/>
    <w:rsid w:val="00474FF2"/>
    <w:rsid w:val="0047518F"/>
    <w:rsid w:val="00475379"/>
    <w:rsid w:val="00475A91"/>
    <w:rsid w:val="00475B74"/>
    <w:rsid w:val="00475DC6"/>
    <w:rsid w:val="004764E9"/>
    <w:rsid w:val="00476AEF"/>
    <w:rsid w:val="00476B81"/>
    <w:rsid w:val="00477D39"/>
    <w:rsid w:val="00477FCB"/>
    <w:rsid w:val="004803A3"/>
    <w:rsid w:val="004803EE"/>
    <w:rsid w:val="00480623"/>
    <w:rsid w:val="00480659"/>
    <w:rsid w:val="00480B73"/>
    <w:rsid w:val="00480BC1"/>
    <w:rsid w:val="004812D5"/>
    <w:rsid w:val="00481799"/>
    <w:rsid w:val="00481906"/>
    <w:rsid w:val="00481B06"/>
    <w:rsid w:val="004822E8"/>
    <w:rsid w:val="0048243A"/>
    <w:rsid w:val="00482F9C"/>
    <w:rsid w:val="00483628"/>
    <w:rsid w:val="004836A3"/>
    <w:rsid w:val="0048392C"/>
    <w:rsid w:val="00483A00"/>
    <w:rsid w:val="00483B93"/>
    <w:rsid w:val="00483DB1"/>
    <w:rsid w:val="00483E84"/>
    <w:rsid w:val="00483F7B"/>
    <w:rsid w:val="00483F9A"/>
    <w:rsid w:val="004840E7"/>
    <w:rsid w:val="004844C5"/>
    <w:rsid w:val="004844F4"/>
    <w:rsid w:val="0048495A"/>
    <w:rsid w:val="00484978"/>
    <w:rsid w:val="004849F8"/>
    <w:rsid w:val="00484DF8"/>
    <w:rsid w:val="00484F4B"/>
    <w:rsid w:val="00485B4D"/>
    <w:rsid w:val="00485BEF"/>
    <w:rsid w:val="00485CC4"/>
    <w:rsid w:val="00486008"/>
    <w:rsid w:val="004868AC"/>
    <w:rsid w:val="00486B42"/>
    <w:rsid w:val="0048712B"/>
    <w:rsid w:val="0048717F"/>
    <w:rsid w:val="00487759"/>
    <w:rsid w:val="00487D33"/>
    <w:rsid w:val="004901E9"/>
    <w:rsid w:val="00490975"/>
    <w:rsid w:val="00490A14"/>
    <w:rsid w:val="00491408"/>
    <w:rsid w:val="004917CE"/>
    <w:rsid w:val="004918D4"/>
    <w:rsid w:val="00491D36"/>
    <w:rsid w:val="00491E1C"/>
    <w:rsid w:val="00491E2C"/>
    <w:rsid w:val="00491FE2"/>
    <w:rsid w:val="0049220C"/>
    <w:rsid w:val="0049227F"/>
    <w:rsid w:val="00492568"/>
    <w:rsid w:val="004927DA"/>
    <w:rsid w:val="00492956"/>
    <w:rsid w:val="00492B8F"/>
    <w:rsid w:val="00492CD2"/>
    <w:rsid w:val="00492F0B"/>
    <w:rsid w:val="00493241"/>
    <w:rsid w:val="004939EA"/>
    <w:rsid w:val="00493AFE"/>
    <w:rsid w:val="00493C00"/>
    <w:rsid w:val="00493C68"/>
    <w:rsid w:val="004940F0"/>
    <w:rsid w:val="004944AA"/>
    <w:rsid w:val="004944FD"/>
    <w:rsid w:val="004945ED"/>
    <w:rsid w:val="00494631"/>
    <w:rsid w:val="004946A5"/>
    <w:rsid w:val="0049489C"/>
    <w:rsid w:val="00494A25"/>
    <w:rsid w:val="00494BAE"/>
    <w:rsid w:val="00494E79"/>
    <w:rsid w:val="00495B4D"/>
    <w:rsid w:val="00496459"/>
    <w:rsid w:val="00496559"/>
    <w:rsid w:val="004969F4"/>
    <w:rsid w:val="0049724D"/>
    <w:rsid w:val="00497C32"/>
    <w:rsid w:val="004A02D4"/>
    <w:rsid w:val="004A0323"/>
    <w:rsid w:val="004A03A4"/>
    <w:rsid w:val="004A16E9"/>
    <w:rsid w:val="004A1839"/>
    <w:rsid w:val="004A19C7"/>
    <w:rsid w:val="004A1A29"/>
    <w:rsid w:val="004A271F"/>
    <w:rsid w:val="004A2C4D"/>
    <w:rsid w:val="004A2D5C"/>
    <w:rsid w:val="004A3058"/>
    <w:rsid w:val="004A309B"/>
    <w:rsid w:val="004A33B3"/>
    <w:rsid w:val="004A37E9"/>
    <w:rsid w:val="004A3871"/>
    <w:rsid w:val="004A3CAA"/>
    <w:rsid w:val="004A3ED5"/>
    <w:rsid w:val="004A40C3"/>
    <w:rsid w:val="004A4AF4"/>
    <w:rsid w:val="004A5246"/>
    <w:rsid w:val="004A5453"/>
    <w:rsid w:val="004A5475"/>
    <w:rsid w:val="004A5575"/>
    <w:rsid w:val="004A58FC"/>
    <w:rsid w:val="004A7068"/>
    <w:rsid w:val="004A74AB"/>
    <w:rsid w:val="004A7774"/>
    <w:rsid w:val="004A7A07"/>
    <w:rsid w:val="004AB125"/>
    <w:rsid w:val="004B0241"/>
    <w:rsid w:val="004B02E3"/>
    <w:rsid w:val="004B071A"/>
    <w:rsid w:val="004B08A9"/>
    <w:rsid w:val="004B0B97"/>
    <w:rsid w:val="004B1061"/>
    <w:rsid w:val="004B2359"/>
    <w:rsid w:val="004B23A9"/>
    <w:rsid w:val="004B2476"/>
    <w:rsid w:val="004B2D65"/>
    <w:rsid w:val="004B308E"/>
    <w:rsid w:val="004B33D1"/>
    <w:rsid w:val="004B340E"/>
    <w:rsid w:val="004B3AD6"/>
    <w:rsid w:val="004B467A"/>
    <w:rsid w:val="004B48D4"/>
    <w:rsid w:val="004B500F"/>
    <w:rsid w:val="004B521D"/>
    <w:rsid w:val="004B5383"/>
    <w:rsid w:val="004B56A7"/>
    <w:rsid w:val="004B5D6E"/>
    <w:rsid w:val="004B6638"/>
    <w:rsid w:val="004B682D"/>
    <w:rsid w:val="004B689E"/>
    <w:rsid w:val="004B6A85"/>
    <w:rsid w:val="004B735E"/>
    <w:rsid w:val="004B786B"/>
    <w:rsid w:val="004B7E73"/>
    <w:rsid w:val="004C0434"/>
    <w:rsid w:val="004C047D"/>
    <w:rsid w:val="004C09B9"/>
    <w:rsid w:val="004C09E9"/>
    <w:rsid w:val="004C0AF5"/>
    <w:rsid w:val="004C1086"/>
    <w:rsid w:val="004C15E8"/>
    <w:rsid w:val="004C1625"/>
    <w:rsid w:val="004C18B5"/>
    <w:rsid w:val="004C193A"/>
    <w:rsid w:val="004C1D5D"/>
    <w:rsid w:val="004C223C"/>
    <w:rsid w:val="004C247B"/>
    <w:rsid w:val="004C26D5"/>
    <w:rsid w:val="004C281B"/>
    <w:rsid w:val="004C3214"/>
    <w:rsid w:val="004C323F"/>
    <w:rsid w:val="004C3280"/>
    <w:rsid w:val="004C35A5"/>
    <w:rsid w:val="004C447D"/>
    <w:rsid w:val="004C4883"/>
    <w:rsid w:val="004C4945"/>
    <w:rsid w:val="004C4BE2"/>
    <w:rsid w:val="004C504E"/>
    <w:rsid w:val="004C56F5"/>
    <w:rsid w:val="004C580B"/>
    <w:rsid w:val="004C5A52"/>
    <w:rsid w:val="004C5AFE"/>
    <w:rsid w:val="004C5B4C"/>
    <w:rsid w:val="004C60D0"/>
    <w:rsid w:val="004C627B"/>
    <w:rsid w:val="004C63C5"/>
    <w:rsid w:val="004C656B"/>
    <w:rsid w:val="004C66A5"/>
    <w:rsid w:val="004C6D57"/>
    <w:rsid w:val="004C7119"/>
    <w:rsid w:val="004C75B4"/>
    <w:rsid w:val="004C767F"/>
    <w:rsid w:val="004D07BA"/>
    <w:rsid w:val="004D0909"/>
    <w:rsid w:val="004D098B"/>
    <w:rsid w:val="004D0B16"/>
    <w:rsid w:val="004D0C4D"/>
    <w:rsid w:val="004D0E34"/>
    <w:rsid w:val="004D17BE"/>
    <w:rsid w:val="004D1829"/>
    <w:rsid w:val="004D18FB"/>
    <w:rsid w:val="004D1938"/>
    <w:rsid w:val="004D1DD1"/>
    <w:rsid w:val="004D2155"/>
    <w:rsid w:val="004D2C97"/>
    <w:rsid w:val="004D2E6A"/>
    <w:rsid w:val="004D2E9F"/>
    <w:rsid w:val="004D36AA"/>
    <w:rsid w:val="004D38A1"/>
    <w:rsid w:val="004D396B"/>
    <w:rsid w:val="004D3ADB"/>
    <w:rsid w:val="004D4411"/>
    <w:rsid w:val="004D442A"/>
    <w:rsid w:val="004D488B"/>
    <w:rsid w:val="004D491D"/>
    <w:rsid w:val="004D4B53"/>
    <w:rsid w:val="004D4F2B"/>
    <w:rsid w:val="004D5274"/>
    <w:rsid w:val="004D539F"/>
    <w:rsid w:val="004D53D2"/>
    <w:rsid w:val="004D5630"/>
    <w:rsid w:val="004D653D"/>
    <w:rsid w:val="004D6B8E"/>
    <w:rsid w:val="004D71BA"/>
    <w:rsid w:val="004D7A98"/>
    <w:rsid w:val="004D7ACC"/>
    <w:rsid w:val="004D7B41"/>
    <w:rsid w:val="004E0628"/>
    <w:rsid w:val="004E074A"/>
    <w:rsid w:val="004E0CF4"/>
    <w:rsid w:val="004E0DA9"/>
    <w:rsid w:val="004E0F0B"/>
    <w:rsid w:val="004E125E"/>
    <w:rsid w:val="004E19B7"/>
    <w:rsid w:val="004E1B42"/>
    <w:rsid w:val="004E2476"/>
    <w:rsid w:val="004E24AC"/>
    <w:rsid w:val="004E3555"/>
    <w:rsid w:val="004E3B25"/>
    <w:rsid w:val="004E3B40"/>
    <w:rsid w:val="004E3BDB"/>
    <w:rsid w:val="004E3C78"/>
    <w:rsid w:val="004E3CEB"/>
    <w:rsid w:val="004E3D92"/>
    <w:rsid w:val="004E3DBF"/>
    <w:rsid w:val="004E408F"/>
    <w:rsid w:val="004E4195"/>
    <w:rsid w:val="004E4225"/>
    <w:rsid w:val="004E45AF"/>
    <w:rsid w:val="004E4964"/>
    <w:rsid w:val="004E4BA3"/>
    <w:rsid w:val="004E527C"/>
    <w:rsid w:val="004E59B4"/>
    <w:rsid w:val="004E5F52"/>
    <w:rsid w:val="004E6C17"/>
    <w:rsid w:val="004E6D51"/>
    <w:rsid w:val="004E6EEF"/>
    <w:rsid w:val="004E70B5"/>
    <w:rsid w:val="004E713D"/>
    <w:rsid w:val="004E76B4"/>
    <w:rsid w:val="004E7778"/>
    <w:rsid w:val="004E7C77"/>
    <w:rsid w:val="004E7C84"/>
    <w:rsid w:val="004E7D8E"/>
    <w:rsid w:val="004EF740"/>
    <w:rsid w:val="004F01F4"/>
    <w:rsid w:val="004F093B"/>
    <w:rsid w:val="004F0AE9"/>
    <w:rsid w:val="004F0B0F"/>
    <w:rsid w:val="004F0BF1"/>
    <w:rsid w:val="004F0F3A"/>
    <w:rsid w:val="004F0FC5"/>
    <w:rsid w:val="004F0FFD"/>
    <w:rsid w:val="004F1878"/>
    <w:rsid w:val="004F1EA9"/>
    <w:rsid w:val="004F2320"/>
    <w:rsid w:val="004F24B9"/>
    <w:rsid w:val="004F24D4"/>
    <w:rsid w:val="004F2874"/>
    <w:rsid w:val="004F2BA7"/>
    <w:rsid w:val="004F2CC8"/>
    <w:rsid w:val="004F2FFE"/>
    <w:rsid w:val="004F3095"/>
    <w:rsid w:val="004F32D7"/>
    <w:rsid w:val="004F3738"/>
    <w:rsid w:val="004F3B74"/>
    <w:rsid w:val="004F3C1E"/>
    <w:rsid w:val="004F3C91"/>
    <w:rsid w:val="004F3CBE"/>
    <w:rsid w:val="004F4567"/>
    <w:rsid w:val="004F464D"/>
    <w:rsid w:val="004F556A"/>
    <w:rsid w:val="004F55D5"/>
    <w:rsid w:val="004F57D8"/>
    <w:rsid w:val="004F5872"/>
    <w:rsid w:val="004F66CE"/>
    <w:rsid w:val="004F6864"/>
    <w:rsid w:val="004F6B38"/>
    <w:rsid w:val="004F6D1D"/>
    <w:rsid w:val="004F7DF9"/>
    <w:rsid w:val="005000CF"/>
    <w:rsid w:val="0050023F"/>
    <w:rsid w:val="005006FB"/>
    <w:rsid w:val="00500B23"/>
    <w:rsid w:val="00500B72"/>
    <w:rsid w:val="00500CCB"/>
    <w:rsid w:val="00501150"/>
    <w:rsid w:val="00501241"/>
    <w:rsid w:val="00501E3E"/>
    <w:rsid w:val="00501E46"/>
    <w:rsid w:val="0050208F"/>
    <w:rsid w:val="00502332"/>
    <w:rsid w:val="005023B4"/>
    <w:rsid w:val="00502980"/>
    <w:rsid w:val="005039E7"/>
    <w:rsid w:val="00503FA5"/>
    <w:rsid w:val="005042AD"/>
    <w:rsid w:val="00505581"/>
    <w:rsid w:val="005055E9"/>
    <w:rsid w:val="00505B53"/>
    <w:rsid w:val="005060DB"/>
    <w:rsid w:val="00506269"/>
    <w:rsid w:val="00506709"/>
    <w:rsid w:val="00506B70"/>
    <w:rsid w:val="0050771A"/>
    <w:rsid w:val="00507753"/>
    <w:rsid w:val="005077CC"/>
    <w:rsid w:val="005078C8"/>
    <w:rsid w:val="00507CC4"/>
    <w:rsid w:val="00507E66"/>
    <w:rsid w:val="00510AB4"/>
    <w:rsid w:val="00510DD6"/>
    <w:rsid w:val="00510EE3"/>
    <w:rsid w:val="0051111F"/>
    <w:rsid w:val="00511303"/>
    <w:rsid w:val="00511877"/>
    <w:rsid w:val="00511B70"/>
    <w:rsid w:val="00511C1B"/>
    <w:rsid w:val="00511E42"/>
    <w:rsid w:val="005123C3"/>
    <w:rsid w:val="00512700"/>
    <w:rsid w:val="00512C3A"/>
    <w:rsid w:val="00512CA3"/>
    <w:rsid w:val="0051365E"/>
    <w:rsid w:val="0051366B"/>
    <w:rsid w:val="00513A09"/>
    <w:rsid w:val="00514515"/>
    <w:rsid w:val="0051467E"/>
    <w:rsid w:val="0051473F"/>
    <w:rsid w:val="00514B87"/>
    <w:rsid w:val="00514DDF"/>
    <w:rsid w:val="005153C9"/>
    <w:rsid w:val="00515535"/>
    <w:rsid w:val="005157CD"/>
    <w:rsid w:val="0051591F"/>
    <w:rsid w:val="00515D57"/>
    <w:rsid w:val="00515E8C"/>
    <w:rsid w:val="005164A0"/>
    <w:rsid w:val="0051664A"/>
    <w:rsid w:val="00516B70"/>
    <w:rsid w:val="00516E09"/>
    <w:rsid w:val="00516F8D"/>
    <w:rsid w:val="0051702A"/>
    <w:rsid w:val="00517088"/>
    <w:rsid w:val="0051712B"/>
    <w:rsid w:val="005173AF"/>
    <w:rsid w:val="005177FE"/>
    <w:rsid w:val="0051787B"/>
    <w:rsid w:val="00517A7E"/>
    <w:rsid w:val="00517A91"/>
    <w:rsid w:val="00520012"/>
    <w:rsid w:val="005201F8"/>
    <w:rsid w:val="005204AA"/>
    <w:rsid w:val="00520831"/>
    <w:rsid w:val="005211CB"/>
    <w:rsid w:val="005213CA"/>
    <w:rsid w:val="00521516"/>
    <w:rsid w:val="00521680"/>
    <w:rsid w:val="00522049"/>
    <w:rsid w:val="0052208F"/>
    <w:rsid w:val="00522253"/>
    <w:rsid w:val="0052228B"/>
    <w:rsid w:val="00522412"/>
    <w:rsid w:val="00522415"/>
    <w:rsid w:val="00522983"/>
    <w:rsid w:val="00522ACE"/>
    <w:rsid w:val="00522B82"/>
    <w:rsid w:val="0052301A"/>
    <w:rsid w:val="005230D5"/>
    <w:rsid w:val="00523971"/>
    <w:rsid w:val="00523A3B"/>
    <w:rsid w:val="00523AD5"/>
    <w:rsid w:val="005241F4"/>
    <w:rsid w:val="00524496"/>
    <w:rsid w:val="005244EB"/>
    <w:rsid w:val="00524755"/>
    <w:rsid w:val="00524FE4"/>
    <w:rsid w:val="0052555F"/>
    <w:rsid w:val="005255F9"/>
    <w:rsid w:val="00525993"/>
    <w:rsid w:val="00526049"/>
    <w:rsid w:val="00527223"/>
    <w:rsid w:val="005274CE"/>
    <w:rsid w:val="00527A64"/>
    <w:rsid w:val="00527BDC"/>
    <w:rsid w:val="00527ED6"/>
    <w:rsid w:val="0053006C"/>
    <w:rsid w:val="005302A4"/>
    <w:rsid w:val="00530748"/>
    <w:rsid w:val="005308E8"/>
    <w:rsid w:val="00530C56"/>
    <w:rsid w:val="005312CD"/>
    <w:rsid w:val="00531638"/>
    <w:rsid w:val="0053193E"/>
    <w:rsid w:val="00531D54"/>
    <w:rsid w:val="00532FC3"/>
    <w:rsid w:val="00533006"/>
    <w:rsid w:val="00533111"/>
    <w:rsid w:val="005334A0"/>
    <w:rsid w:val="00533B3D"/>
    <w:rsid w:val="00533E89"/>
    <w:rsid w:val="0053427B"/>
    <w:rsid w:val="00534796"/>
    <w:rsid w:val="00535076"/>
    <w:rsid w:val="00535289"/>
    <w:rsid w:val="005354D1"/>
    <w:rsid w:val="005356B7"/>
    <w:rsid w:val="00536290"/>
    <w:rsid w:val="00536A42"/>
    <w:rsid w:val="00536AF0"/>
    <w:rsid w:val="00537080"/>
    <w:rsid w:val="005370AE"/>
    <w:rsid w:val="005373BF"/>
    <w:rsid w:val="0053795F"/>
    <w:rsid w:val="00537B4D"/>
    <w:rsid w:val="00537C0E"/>
    <w:rsid w:val="00540080"/>
    <w:rsid w:val="005405E4"/>
    <w:rsid w:val="005406C2"/>
    <w:rsid w:val="005409F1"/>
    <w:rsid w:val="00540BDD"/>
    <w:rsid w:val="00541043"/>
    <w:rsid w:val="0054111C"/>
    <w:rsid w:val="0054134B"/>
    <w:rsid w:val="00541900"/>
    <w:rsid w:val="00541F01"/>
    <w:rsid w:val="005420D6"/>
    <w:rsid w:val="005420E1"/>
    <w:rsid w:val="005424D4"/>
    <w:rsid w:val="005425C0"/>
    <w:rsid w:val="00542A98"/>
    <w:rsid w:val="00542C6B"/>
    <w:rsid w:val="00542F21"/>
    <w:rsid w:val="005431E3"/>
    <w:rsid w:val="00543236"/>
    <w:rsid w:val="00543769"/>
    <w:rsid w:val="005438A3"/>
    <w:rsid w:val="00543BB9"/>
    <w:rsid w:val="00543C24"/>
    <w:rsid w:val="0054407B"/>
    <w:rsid w:val="0054411F"/>
    <w:rsid w:val="005441B9"/>
    <w:rsid w:val="00544692"/>
    <w:rsid w:val="00544769"/>
    <w:rsid w:val="00544A02"/>
    <w:rsid w:val="00544F01"/>
    <w:rsid w:val="00544FD0"/>
    <w:rsid w:val="00545419"/>
    <w:rsid w:val="005457A8"/>
    <w:rsid w:val="005457D9"/>
    <w:rsid w:val="00545E22"/>
    <w:rsid w:val="00546686"/>
    <w:rsid w:val="005469D8"/>
    <w:rsid w:val="00546EC9"/>
    <w:rsid w:val="0054750F"/>
    <w:rsid w:val="00547C11"/>
    <w:rsid w:val="0055029C"/>
    <w:rsid w:val="005504F0"/>
    <w:rsid w:val="00550B7E"/>
    <w:rsid w:val="00550F94"/>
    <w:rsid w:val="00551335"/>
    <w:rsid w:val="00551450"/>
    <w:rsid w:val="0055147A"/>
    <w:rsid w:val="0055153E"/>
    <w:rsid w:val="0055155C"/>
    <w:rsid w:val="00551BD0"/>
    <w:rsid w:val="005520A0"/>
    <w:rsid w:val="00552E57"/>
    <w:rsid w:val="005533F0"/>
    <w:rsid w:val="005535EC"/>
    <w:rsid w:val="0055449C"/>
    <w:rsid w:val="005548FF"/>
    <w:rsid w:val="00554A6C"/>
    <w:rsid w:val="005552DD"/>
    <w:rsid w:val="00555535"/>
    <w:rsid w:val="00555B2F"/>
    <w:rsid w:val="00555E09"/>
    <w:rsid w:val="0055604F"/>
    <w:rsid w:val="00556119"/>
    <w:rsid w:val="00556343"/>
    <w:rsid w:val="0055635C"/>
    <w:rsid w:val="00556476"/>
    <w:rsid w:val="0055684E"/>
    <w:rsid w:val="00556A61"/>
    <w:rsid w:val="00556B43"/>
    <w:rsid w:val="00556C03"/>
    <w:rsid w:val="005572D6"/>
    <w:rsid w:val="00557361"/>
    <w:rsid w:val="0055793C"/>
    <w:rsid w:val="00557AE4"/>
    <w:rsid w:val="00557D3A"/>
    <w:rsid w:val="00560369"/>
    <w:rsid w:val="00560BA5"/>
    <w:rsid w:val="0056145C"/>
    <w:rsid w:val="00562539"/>
    <w:rsid w:val="00562544"/>
    <w:rsid w:val="0056268F"/>
    <w:rsid w:val="005626D1"/>
    <w:rsid w:val="00562CFE"/>
    <w:rsid w:val="00562F1A"/>
    <w:rsid w:val="00563257"/>
    <w:rsid w:val="005632FB"/>
    <w:rsid w:val="0056352F"/>
    <w:rsid w:val="0056367C"/>
    <w:rsid w:val="00563711"/>
    <w:rsid w:val="0056378A"/>
    <w:rsid w:val="005637C1"/>
    <w:rsid w:val="00563A26"/>
    <w:rsid w:val="00563ADD"/>
    <w:rsid w:val="00563F27"/>
    <w:rsid w:val="00563F52"/>
    <w:rsid w:val="00564701"/>
    <w:rsid w:val="00564AFC"/>
    <w:rsid w:val="0056631A"/>
    <w:rsid w:val="00566A0B"/>
    <w:rsid w:val="005678C4"/>
    <w:rsid w:val="00567923"/>
    <w:rsid w:val="00567C6C"/>
    <w:rsid w:val="00567CD3"/>
    <w:rsid w:val="0057059E"/>
    <w:rsid w:val="00570818"/>
    <w:rsid w:val="00570B8A"/>
    <w:rsid w:val="00570F3E"/>
    <w:rsid w:val="00571050"/>
    <w:rsid w:val="00571488"/>
    <w:rsid w:val="00571754"/>
    <w:rsid w:val="005722F3"/>
    <w:rsid w:val="0057238E"/>
    <w:rsid w:val="00572414"/>
    <w:rsid w:val="00572D07"/>
    <w:rsid w:val="00572E08"/>
    <w:rsid w:val="00573027"/>
    <w:rsid w:val="0057378E"/>
    <w:rsid w:val="005739AD"/>
    <w:rsid w:val="00573A15"/>
    <w:rsid w:val="00573A75"/>
    <w:rsid w:val="00573B06"/>
    <w:rsid w:val="005740EF"/>
    <w:rsid w:val="0057428C"/>
    <w:rsid w:val="00574973"/>
    <w:rsid w:val="00575104"/>
    <w:rsid w:val="00575B1F"/>
    <w:rsid w:val="00575EC9"/>
    <w:rsid w:val="00576301"/>
    <w:rsid w:val="0057647F"/>
    <w:rsid w:val="00576656"/>
    <w:rsid w:val="005770F8"/>
    <w:rsid w:val="005773F0"/>
    <w:rsid w:val="005774C8"/>
    <w:rsid w:val="0057782E"/>
    <w:rsid w:val="005779ED"/>
    <w:rsid w:val="0058009E"/>
    <w:rsid w:val="0058030F"/>
    <w:rsid w:val="0058045D"/>
    <w:rsid w:val="00580A0C"/>
    <w:rsid w:val="00580BAB"/>
    <w:rsid w:val="00581180"/>
    <w:rsid w:val="00581290"/>
    <w:rsid w:val="005815A8"/>
    <w:rsid w:val="005816A3"/>
    <w:rsid w:val="0058178F"/>
    <w:rsid w:val="00581819"/>
    <w:rsid w:val="00582370"/>
    <w:rsid w:val="0058254B"/>
    <w:rsid w:val="00582E13"/>
    <w:rsid w:val="00583389"/>
    <w:rsid w:val="00583434"/>
    <w:rsid w:val="00583966"/>
    <w:rsid w:val="00583AB0"/>
    <w:rsid w:val="00583ED0"/>
    <w:rsid w:val="00584259"/>
    <w:rsid w:val="00584456"/>
    <w:rsid w:val="00584487"/>
    <w:rsid w:val="00585B7B"/>
    <w:rsid w:val="00585B9F"/>
    <w:rsid w:val="00585E53"/>
    <w:rsid w:val="00587166"/>
    <w:rsid w:val="005877DA"/>
    <w:rsid w:val="00587D46"/>
    <w:rsid w:val="00587E86"/>
    <w:rsid w:val="005902D6"/>
    <w:rsid w:val="00590AFA"/>
    <w:rsid w:val="00590D19"/>
    <w:rsid w:val="00590E74"/>
    <w:rsid w:val="0059120D"/>
    <w:rsid w:val="005914CF"/>
    <w:rsid w:val="005914EF"/>
    <w:rsid w:val="00591779"/>
    <w:rsid w:val="00591941"/>
    <w:rsid w:val="00591A1C"/>
    <w:rsid w:val="00591F6C"/>
    <w:rsid w:val="00591FF4"/>
    <w:rsid w:val="0059246A"/>
    <w:rsid w:val="005924B0"/>
    <w:rsid w:val="00592D51"/>
    <w:rsid w:val="00593DC2"/>
    <w:rsid w:val="00593EC5"/>
    <w:rsid w:val="00593F5F"/>
    <w:rsid w:val="00594198"/>
    <w:rsid w:val="00594D38"/>
    <w:rsid w:val="00594E35"/>
    <w:rsid w:val="005954B3"/>
    <w:rsid w:val="005954D3"/>
    <w:rsid w:val="00595D4F"/>
    <w:rsid w:val="00595DBB"/>
    <w:rsid w:val="00595DD3"/>
    <w:rsid w:val="00596015"/>
    <w:rsid w:val="005960FC"/>
    <w:rsid w:val="0059621C"/>
    <w:rsid w:val="00596288"/>
    <w:rsid w:val="00596471"/>
    <w:rsid w:val="0059647F"/>
    <w:rsid w:val="00596892"/>
    <w:rsid w:val="00596B6F"/>
    <w:rsid w:val="0059703B"/>
    <w:rsid w:val="00597161"/>
    <w:rsid w:val="005973EC"/>
    <w:rsid w:val="0059799C"/>
    <w:rsid w:val="005A01D2"/>
    <w:rsid w:val="005A03C3"/>
    <w:rsid w:val="005A0C4D"/>
    <w:rsid w:val="005A0D62"/>
    <w:rsid w:val="005A129C"/>
    <w:rsid w:val="005A14D6"/>
    <w:rsid w:val="005A169C"/>
    <w:rsid w:val="005A218A"/>
    <w:rsid w:val="005A226A"/>
    <w:rsid w:val="005A22C9"/>
    <w:rsid w:val="005A230F"/>
    <w:rsid w:val="005A3174"/>
    <w:rsid w:val="005A3255"/>
    <w:rsid w:val="005A36F7"/>
    <w:rsid w:val="005A37A5"/>
    <w:rsid w:val="005A3BC2"/>
    <w:rsid w:val="005A3BE5"/>
    <w:rsid w:val="005A402F"/>
    <w:rsid w:val="005A4274"/>
    <w:rsid w:val="005A4470"/>
    <w:rsid w:val="005A4A09"/>
    <w:rsid w:val="005A4B73"/>
    <w:rsid w:val="005A4C18"/>
    <w:rsid w:val="005A4C44"/>
    <w:rsid w:val="005A4F03"/>
    <w:rsid w:val="005A4F54"/>
    <w:rsid w:val="005A4FE7"/>
    <w:rsid w:val="005A54B5"/>
    <w:rsid w:val="005A57E8"/>
    <w:rsid w:val="005A5FED"/>
    <w:rsid w:val="005A6436"/>
    <w:rsid w:val="005A6693"/>
    <w:rsid w:val="005A699B"/>
    <w:rsid w:val="005A6C9D"/>
    <w:rsid w:val="005A718B"/>
    <w:rsid w:val="005A75BF"/>
    <w:rsid w:val="005A7D4E"/>
    <w:rsid w:val="005B0990"/>
    <w:rsid w:val="005B19D4"/>
    <w:rsid w:val="005B1B6C"/>
    <w:rsid w:val="005B1E02"/>
    <w:rsid w:val="005B2347"/>
    <w:rsid w:val="005B26B0"/>
    <w:rsid w:val="005B2737"/>
    <w:rsid w:val="005B29B3"/>
    <w:rsid w:val="005B3710"/>
    <w:rsid w:val="005B372A"/>
    <w:rsid w:val="005B3FCB"/>
    <w:rsid w:val="005B4253"/>
    <w:rsid w:val="005B4365"/>
    <w:rsid w:val="005B4E8E"/>
    <w:rsid w:val="005B53F7"/>
    <w:rsid w:val="005B5420"/>
    <w:rsid w:val="005B58D7"/>
    <w:rsid w:val="005B5903"/>
    <w:rsid w:val="005B5C08"/>
    <w:rsid w:val="005B65A5"/>
    <w:rsid w:val="005B667B"/>
    <w:rsid w:val="005B68B1"/>
    <w:rsid w:val="005B6C62"/>
    <w:rsid w:val="005B6CA8"/>
    <w:rsid w:val="005B6E00"/>
    <w:rsid w:val="005B6E9D"/>
    <w:rsid w:val="005B6F3C"/>
    <w:rsid w:val="005C0038"/>
    <w:rsid w:val="005C0D64"/>
    <w:rsid w:val="005C1581"/>
    <w:rsid w:val="005C15C4"/>
    <w:rsid w:val="005C1A1C"/>
    <w:rsid w:val="005C2499"/>
    <w:rsid w:val="005C2655"/>
    <w:rsid w:val="005C2726"/>
    <w:rsid w:val="005C2969"/>
    <w:rsid w:val="005C29F6"/>
    <w:rsid w:val="005C345B"/>
    <w:rsid w:val="005C3A05"/>
    <w:rsid w:val="005C4034"/>
    <w:rsid w:val="005C4072"/>
    <w:rsid w:val="005C42E8"/>
    <w:rsid w:val="005C44A1"/>
    <w:rsid w:val="005C45A4"/>
    <w:rsid w:val="005C45B6"/>
    <w:rsid w:val="005C4770"/>
    <w:rsid w:val="005C4832"/>
    <w:rsid w:val="005C4B0B"/>
    <w:rsid w:val="005C5276"/>
    <w:rsid w:val="005C538B"/>
    <w:rsid w:val="005C55EE"/>
    <w:rsid w:val="005C5705"/>
    <w:rsid w:val="005C5F19"/>
    <w:rsid w:val="005C6E19"/>
    <w:rsid w:val="005C7978"/>
    <w:rsid w:val="005C7C51"/>
    <w:rsid w:val="005C7C5B"/>
    <w:rsid w:val="005C7E0F"/>
    <w:rsid w:val="005D052B"/>
    <w:rsid w:val="005D0654"/>
    <w:rsid w:val="005D0872"/>
    <w:rsid w:val="005D09C7"/>
    <w:rsid w:val="005D0D5D"/>
    <w:rsid w:val="005D1257"/>
    <w:rsid w:val="005D1FC7"/>
    <w:rsid w:val="005D21F1"/>
    <w:rsid w:val="005D2A84"/>
    <w:rsid w:val="005D2FF8"/>
    <w:rsid w:val="005D3175"/>
    <w:rsid w:val="005D3970"/>
    <w:rsid w:val="005D3972"/>
    <w:rsid w:val="005D3BD5"/>
    <w:rsid w:val="005D4343"/>
    <w:rsid w:val="005D49E4"/>
    <w:rsid w:val="005D4C16"/>
    <w:rsid w:val="005D4DF9"/>
    <w:rsid w:val="005D5400"/>
    <w:rsid w:val="005D60EA"/>
    <w:rsid w:val="005D6165"/>
    <w:rsid w:val="005D661E"/>
    <w:rsid w:val="005D6751"/>
    <w:rsid w:val="005D68BD"/>
    <w:rsid w:val="005D6C2F"/>
    <w:rsid w:val="005D7092"/>
    <w:rsid w:val="005D7836"/>
    <w:rsid w:val="005D7C40"/>
    <w:rsid w:val="005D7D7F"/>
    <w:rsid w:val="005E005B"/>
    <w:rsid w:val="005E0376"/>
    <w:rsid w:val="005E0814"/>
    <w:rsid w:val="005E0B93"/>
    <w:rsid w:val="005E0BAF"/>
    <w:rsid w:val="005E0D78"/>
    <w:rsid w:val="005E10B8"/>
    <w:rsid w:val="005E1199"/>
    <w:rsid w:val="005E11A4"/>
    <w:rsid w:val="005E157C"/>
    <w:rsid w:val="005E1672"/>
    <w:rsid w:val="005E17CF"/>
    <w:rsid w:val="005E18D4"/>
    <w:rsid w:val="005E1C20"/>
    <w:rsid w:val="005E2179"/>
    <w:rsid w:val="005E26BF"/>
    <w:rsid w:val="005E302C"/>
    <w:rsid w:val="005E3804"/>
    <w:rsid w:val="005E382C"/>
    <w:rsid w:val="005E38EC"/>
    <w:rsid w:val="005E47D3"/>
    <w:rsid w:val="005E4B46"/>
    <w:rsid w:val="005E4ECA"/>
    <w:rsid w:val="005E5D6C"/>
    <w:rsid w:val="005E5E4E"/>
    <w:rsid w:val="005E604B"/>
    <w:rsid w:val="005E6A54"/>
    <w:rsid w:val="005E6F44"/>
    <w:rsid w:val="005E6F7E"/>
    <w:rsid w:val="005E77A0"/>
    <w:rsid w:val="005F0078"/>
    <w:rsid w:val="005F0925"/>
    <w:rsid w:val="005F0AFE"/>
    <w:rsid w:val="005F0B30"/>
    <w:rsid w:val="005F1BF5"/>
    <w:rsid w:val="005F1D15"/>
    <w:rsid w:val="005F22B8"/>
    <w:rsid w:val="005F234E"/>
    <w:rsid w:val="005F2953"/>
    <w:rsid w:val="005F2F40"/>
    <w:rsid w:val="005F2FE2"/>
    <w:rsid w:val="005F3ADD"/>
    <w:rsid w:val="005F4611"/>
    <w:rsid w:val="005F477F"/>
    <w:rsid w:val="005F54AA"/>
    <w:rsid w:val="005F5740"/>
    <w:rsid w:val="005F5A1D"/>
    <w:rsid w:val="005F649F"/>
    <w:rsid w:val="005F664D"/>
    <w:rsid w:val="005F6816"/>
    <w:rsid w:val="005F74B0"/>
    <w:rsid w:val="005F74BE"/>
    <w:rsid w:val="005F7B57"/>
    <w:rsid w:val="005F7CEA"/>
    <w:rsid w:val="005F7E47"/>
    <w:rsid w:val="006001D9"/>
    <w:rsid w:val="0060023D"/>
    <w:rsid w:val="0060086C"/>
    <w:rsid w:val="006008D3"/>
    <w:rsid w:val="00600DC1"/>
    <w:rsid w:val="00600FA8"/>
    <w:rsid w:val="006010D9"/>
    <w:rsid w:val="006013AF"/>
    <w:rsid w:val="00601601"/>
    <w:rsid w:val="00601B86"/>
    <w:rsid w:val="00601C14"/>
    <w:rsid w:val="00601EA8"/>
    <w:rsid w:val="0060207A"/>
    <w:rsid w:val="00602117"/>
    <w:rsid w:val="0060218C"/>
    <w:rsid w:val="006024AD"/>
    <w:rsid w:val="00602542"/>
    <w:rsid w:val="00602FF4"/>
    <w:rsid w:val="0060390A"/>
    <w:rsid w:val="00604182"/>
    <w:rsid w:val="00604559"/>
    <w:rsid w:val="00604B66"/>
    <w:rsid w:val="00604ED2"/>
    <w:rsid w:val="00605769"/>
    <w:rsid w:val="00605958"/>
    <w:rsid w:val="00605B97"/>
    <w:rsid w:val="00605CD3"/>
    <w:rsid w:val="00605DB0"/>
    <w:rsid w:val="00605EFA"/>
    <w:rsid w:val="00605F1E"/>
    <w:rsid w:val="0060678D"/>
    <w:rsid w:val="006067B2"/>
    <w:rsid w:val="00606A66"/>
    <w:rsid w:val="00606A6D"/>
    <w:rsid w:val="00606B8C"/>
    <w:rsid w:val="0060771A"/>
    <w:rsid w:val="0060D6D8"/>
    <w:rsid w:val="0061044B"/>
    <w:rsid w:val="00610539"/>
    <w:rsid w:val="00610649"/>
    <w:rsid w:val="0061099C"/>
    <w:rsid w:val="00610CEB"/>
    <w:rsid w:val="00610D40"/>
    <w:rsid w:val="00610D9D"/>
    <w:rsid w:val="00611958"/>
    <w:rsid w:val="00611E17"/>
    <w:rsid w:val="00611EF3"/>
    <w:rsid w:val="00612289"/>
    <w:rsid w:val="006127D5"/>
    <w:rsid w:val="00612A26"/>
    <w:rsid w:val="00612D79"/>
    <w:rsid w:val="00612DE1"/>
    <w:rsid w:val="0061329E"/>
    <w:rsid w:val="006135F8"/>
    <w:rsid w:val="00613994"/>
    <w:rsid w:val="00613A43"/>
    <w:rsid w:val="00614878"/>
    <w:rsid w:val="0061561D"/>
    <w:rsid w:val="006156BC"/>
    <w:rsid w:val="00615946"/>
    <w:rsid w:val="00615B99"/>
    <w:rsid w:val="00615DD5"/>
    <w:rsid w:val="00616248"/>
    <w:rsid w:val="00616BDD"/>
    <w:rsid w:val="006177DB"/>
    <w:rsid w:val="006179A0"/>
    <w:rsid w:val="00617BB1"/>
    <w:rsid w:val="00617CFF"/>
    <w:rsid w:val="00617F0C"/>
    <w:rsid w:val="0062039D"/>
    <w:rsid w:val="00620CFA"/>
    <w:rsid w:val="00620D27"/>
    <w:rsid w:val="00621493"/>
    <w:rsid w:val="00621EA5"/>
    <w:rsid w:val="0062245E"/>
    <w:rsid w:val="00622A91"/>
    <w:rsid w:val="0062302C"/>
    <w:rsid w:val="00623394"/>
    <w:rsid w:val="00623523"/>
    <w:rsid w:val="00623563"/>
    <w:rsid w:val="006246E9"/>
    <w:rsid w:val="006247B5"/>
    <w:rsid w:val="00624C35"/>
    <w:rsid w:val="00624E0F"/>
    <w:rsid w:val="00624EA0"/>
    <w:rsid w:val="0062516E"/>
    <w:rsid w:val="00625203"/>
    <w:rsid w:val="00625F8E"/>
    <w:rsid w:val="00626171"/>
    <w:rsid w:val="00626311"/>
    <w:rsid w:val="00626480"/>
    <w:rsid w:val="0062651B"/>
    <w:rsid w:val="006276DE"/>
    <w:rsid w:val="00627B2B"/>
    <w:rsid w:val="00627E6D"/>
    <w:rsid w:val="00627EA9"/>
    <w:rsid w:val="00627F99"/>
    <w:rsid w:val="006300B8"/>
    <w:rsid w:val="0063052A"/>
    <w:rsid w:val="0063063C"/>
    <w:rsid w:val="00630A07"/>
    <w:rsid w:val="00630DDB"/>
    <w:rsid w:val="006310A6"/>
    <w:rsid w:val="00631590"/>
    <w:rsid w:val="006318A7"/>
    <w:rsid w:val="00631920"/>
    <w:rsid w:val="00631E3E"/>
    <w:rsid w:val="00631F37"/>
    <w:rsid w:val="006321E2"/>
    <w:rsid w:val="006321E7"/>
    <w:rsid w:val="006325FB"/>
    <w:rsid w:val="00632645"/>
    <w:rsid w:val="00632F3F"/>
    <w:rsid w:val="00633327"/>
    <w:rsid w:val="006335B4"/>
    <w:rsid w:val="0063367A"/>
    <w:rsid w:val="006336F5"/>
    <w:rsid w:val="00633886"/>
    <w:rsid w:val="00633BBD"/>
    <w:rsid w:val="00633F28"/>
    <w:rsid w:val="00634031"/>
    <w:rsid w:val="00634275"/>
    <w:rsid w:val="006343AA"/>
    <w:rsid w:val="006346C8"/>
    <w:rsid w:val="00635400"/>
    <w:rsid w:val="006356F3"/>
    <w:rsid w:val="00635779"/>
    <w:rsid w:val="006361D0"/>
    <w:rsid w:val="006361D8"/>
    <w:rsid w:val="006361EF"/>
    <w:rsid w:val="00636203"/>
    <w:rsid w:val="006363CE"/>
    <w:rsid w:val="00636947"/>
    <w:rsid w:val="00637212"/>
    <w:rsid w:val="00637343"/>
    <w:rsid w:val="00637693"/>
    <w:rsid w:val="006377E7"/>
    <w:rsid w:val="00637BB4"/>
    <w:rsid w:val="00637F4A"/>
    <w:rsid w:val="00637FA1"/>
    <w:rsid w:val="006401AF"/>
    <w:rsid w:val="006401D6"/>
    <w:rsid w:val="0064077A"/>
    <w:rsid w:val="00640847"/>
    <w:rsid w:val="00640A6B"/>
    <w:rsid w:val="006416BD"/>
    <w:rsid w:val="006420B3"/>
    <w:rsid w:val="006425A4"/>
    <w:rsid w:val="0064294A"/>
    <w:rsid w:val="006431F8"/>
    <w:rsid w:val="006433DA"/>
    <w:rsid w:val="0064342C"/>
    <w:rsid w:val="006438DA"/>
    <w:rsid w:val="00643C11"/>
    <w:rsid w:val="00643E1C"/>
    <w:rsid w:val="00644517"/>
    <w:rsid w:val="006452A7"/>
    <w:rsid w:val="00645695"/>
    <w:rsid w:val="00645F27"/>
    <w:rsid w:val="0064604D"/>
    <w:rsid w:val="006464C6"/>
    <w:rsid w:val="00646541"/>
    <w:rsid w:val="006465B9"/>
    <w:rsid w:val="0064699F"/>
    <w:rsid w:val="00647137"/>
    <w:rsid w:val="006471CB"/>
    <w:rsid w:val="006475BB"/>
    <w:rsid w:val="0064792C"/>
    <w:rsid w:val="0064799D"/>
    <w:rsid w:val="00647B3C"/>
    <w:rsid w:val="00647BB6"/>
    <w:rsid w:val="00647D15"/>
    <w:rsid w:val="00650410"/>
    <w:rsid w:val="00650957"/>
    <w:rsid w:val="00650F6A"/>
    <w:rsid w:val="00651956"/>
    <w:rsid w:val="00651AFF"/>
    <w:rsid w:val="0065231D"/>
    <w:rsid w:val="006523C0"/>
    <w:rsid w:val="00652680"/>
    <w:rsid w:val="00652A49"/>
    <w:rsid w:val="00652EF0"/>
    <w:rsid w:val="00653D3B"/>
    <w:rsid w:val="006542EC"/>
    <w:rsid w:val="0065448E"/>
    <w:rsid w:val="00654972"/>
    <w:rsid w:val="0065571B"/>
    <w:rsid w:val="006557B1"/>
    <w:rsid w:val="00655B8B"/>
    <w:rsid w:val="00655BC0"/>
    <w:rsid w:val="0065623D"/>
    <w:rsid w:val="006563CE"/>
    <w:rsid w:val="006565E9"/>
    <w:rsid w:val="00656883"/>
    <w:rsid w:val="00656B13"/>
    <w:rsid w:val="00656E6E"/>
    <w:rsid w:val="00657486"/>
    <w:rsid w:val="006576B2"/>
    <w:rsid w:val="00657735"/>
    <w:rsid w:val="00660184"/>
    <w:rsid w:val="00660ECB"/>
    <w:rsid w:val="006626F5"/>
    <w:rsid w:val="00662BD9"/>
    <w:rsid w:val="00662F33"/>
    <w:rsid w:val="00663042"/>
    <w:rsid w:val="00663651"/>
    <w:rsid w:val="00663AA4"/>
    <w:rsid w:val="0066403C"/>
    <w:rsid w:val="006648DC"/>
    <w:rsid w:val="00664A50"/>
    <w:rsid w:val="00665261"/>
    <w:rsid w:val="00665564"/>
    <w:rsid w:val="006657DE"/>
    <w:rsid w:val="00665F92"/>
    <w:rsid w:val="006661D5"/>
    <w:rsid w:val="006665BC"/>
    <w:rsid w:val="00666724"/>
    <w:rsid w:val="00666AA5"/>
    <w:rsid w:val="006673D5"/>
    <w:rsid w:val="00667697"/>
    <w:rsid w:val="00667734"/>
    <w:rsid w:val="0066797A"/>
    <w:rsid w:val="00667DCF"/>
    <w:rsid w:val="00670AF0"/>
    <w:rsid w:val="00670C5A"/>
    <w:rsid w:val="00671490"/>
    <w:rsid w:val="00671A5E"/>
    <w:rsid w:val="00671CB7"/>
    <w:rsid w:val="00671F95"/>
    <w:rsid w:val="00671FAF"/>
    <w:rsid w:val="00672041"/>
    <w:rsid w:val="0067294F"/>
    <w:rsid w:val="00672996"/>
    <w:rsid w:val="00672C1B"/>
    <w:rsid w:val="00672E61"/>
    <w:rsid w:val="006733CE"/>
    <w:rsid w:val="00673764"/>
    <w:rsid w:val="0067464C"/>
    <w:rsid w:val="006747E6"/>
    <w:rsid w:val="00674F4B"/>
    <w:rsid w:val="00675163"/>
    <w:rsid w:val="00675170"/>
    <w:rsid w:val="00675492"/>
    <w:rsid w:val="00675E47"/>
    <w:rsid w:val="00676162"/>
    <w:rsid w:val="006765EE"/>
    <w:rsid w:val="0067674F"/>
    <w:rsid w:val="00676781"/>
    <w:rsid w:val="00676BED"/>
    <w:rsid w:val="00676E90"/>
    <w:rsid w:val="00676F09"/>
    <w:rsid w:val="00677552"/>
    <w:rsid w:val="0067798A"/>
    <w:rsid w:val="00677B24"/>
    <w:rsid w:val="006805C9"/>
    <w:rsid w:val="00680974"/>
    <w:rsid w:val="006812BA"/>
    <w:rsid w:val="00681985"/>
    <w:rsid w:val="00681B88"/>
    <w:rsid w:val="00682306"/>
    <w:rsid w:val="0068230B"/>
    <w:rsid w:val="00682BFC"/>
    <w:rsid w:val="00682E10"/>
    <w:rsid w:val="006839E7"/>
    <w:rsid w:val="00683A3E"/>
    <w:rsid w:val="00683BA2"/>
    <w:rsid w:val="00683E07"/>
    <w:rsid w:val="00684BB5"/>
    <w:rsid w:val="00684C8B"/>
    <w:rsid w:val="00684D9E"/>
    <w:rsid w:val="00684E28"/>
    <w:rsid w:val="00685620"/>
    <w:rsid w:val="00685849"/>
    <w:rsid w:val="00686045"/>
    <w:rsid w:val="006864A0"/>
    <w:rsid w:val="00686505"/>
    <w:rsid w:val="006865C5"/>
    <w:rsid w:val="00687253"/>
    <w:rsid w:val="00687719"/>
    <w:rsid w:val="006877C2"/>
    <w:rsid w:val="00687820"/>
    <w:rsid w:val="00687A70"/>
    <w:rsid w:val="00690340"/>
    <w:rsid w:val="00690EFD"/>
    <w:rsid w:val="0069107C"/>
    <w:rsid w:val="00691144"/>
    <w:rsid w:val="006911F3"/>
    <w:rsid w:val="006916E2"/>
    <w:rsid w:val="00691726"/>
    <w:rsid w:val="00691BDE"/>
    <w:rsid w:val="00691BFF"/>
    <w:rsid w:val="00692049"/>
    <w:rsid w:val="006921A9"/>
    <w:rsid w:val="00692EAF"/>
    <w:rsid w:val="00693072"/>
    <w:rsid w:val="00693553"/>
    <w:rsid w:val="006935DA"/>
    <w:rsid w:val="0069373C"/>
    <w:rsid w:val="00693892"/>
    <w:rsid w:val="00693B36"/>
    <w:rsid w:val="00693D0D"/>
    <w:rsid w:val="00694A1B"/>
    <w:rsid w:val="00694A5B"/>
    <w:rsid w:val="00694BAB"/>
    <w:rsid w:val="00694C6D"/>
    <w:rsid w:val="006953F7"/>
    <w:rsid w:val="00695577"/>
    <w:rsid w:val="00695EFE"/>
    <w:rsid w:val="00696470"/>
    <w:rsid w:val="00696C1E"/>
    <w:rsid w:val="00696CC2"/>
    <w:rsid w:val="006971A9"/>
    <w:rsid w:val="00697624"/>
    <w:rsid w:val="006976A5"/>
    <w:rsid w:val="0069792E"/>
    <w:rsid w:val="006A076B"/>
    <w:rsid w:val="006A0A81"/>
    <w:rsid w:val="006A0DA2"/>
    <w:rsid w:val="006A17BB"/>
    <w:rsid w:val="006A183A"/>
    <w:rsid w:val="006A184B"/>
    <w:rsid w:val="006A224D"/>
    <w:rsid w:val="006A2251"/>
    <w:rsid w:val="006A26B9"/>
    <w:rsid w:val="006A2723"/>
    <w:rsid w:val="006A283D"/>
    <w:rsid w:val="006A2CF6"/>
    <w:rsid w:val="006A2E10"/>
    <w:rsid w:val="006A30F1"/>
    <w:rsid w:val="006A3418"/>
    <w:rsid w:val="006A3F34"/>
    <w:rsid w:val="006A3F89"/>
    <w:rsid w:val="006A429C"/>
    <w:rsid w:val="006A459C"/>
    <w:rsid w:val="006A47A6"/>
    <w:rsid w:val="006A4AF9"/>
    <w:rsid w:val="006A4CE9"/>
    <w:rsid w:val="006A4DA6"/>
    <w:rsid w:val="006A4EBB"/>
    <w:rsid w:val="006A51C0"/>
    <w:rsid w:val="006A51C3"/>
    <w:rsid w:val="006A5528"/>
    <w:rsid w:val="006A55CB"/>
    <w:rsid w:val="006A56C1"/>
    <w:rsid w:val="006A5BF8"/>
    <w:rsid w:val="006A6592"/>
    <w:rsid w:val="006A6EA6"/>
    <w:rsid w:val="006A7550"/>
    <w:rsid w:val="006A7814"/>
    <w:rsid w:val="006B06C1"/>
    <w:rsid w:val="006B0A94"/>
    <w:rsid w:val="006B0B6B"/>
    <w:rsid w:val="006B0F2F"/>
    <w:rsid w:val="006B10F6"/>
    <w:rsid w:val="006B1391"/>
    <w:rsid w:val="006B163A"/>
    <w:rsid w:val="006B1763"/>
    <w:rsid w:val="006B1A3D"/>
    <w:rsid w:val="006B1B2C"/>
    <w:rsid w:val="006B1FD1"/>
    <w:rsid w:val="006B21C1"/>
    <w:rsid w:val="006B272E"/>
    <w:rsid w:val="006B2812"/>
    <w:rsid w:val="006B29FF"/>
    <w:rsid w:val="006B2A60"/>
    <w:rsid w:val="006B2C2E"/>
    <w:rsid w:val="006B2F75"/>
    <w:rsid w:val="006B31FD"/>
    <w:rsid w:val="006B34AE"/>
    <w:rsid w:val="006B3D80"/>
    <w:rsid w:val="006B4161"/>
    <w:rsid w:val="006B4177"/>
    <w:rsid w:val="006B47B5"/>
    <w:rsid w:val="006B5046"/>
    <w:rsid w:val="006B5152"/>
    <w:rsid w:val="006B59A3"/>
    <w:rsid w:val="006B5B37"/>
    <w:rsid w:val="006B5CB7"/>
    <w:rsid w:val="006B6C1B"/>
    <w:rsid w:val="006B6CDB"/>
    <w:rsid w:val="006B6D8D"/>
    <w:rsid w:val="006B7054"/>
    <w:rsid w:val="006B7562"/>
    <w:rsid w:val="006C0077"/>
    <w:rsid w:val="006C08CA"/>
    <w:rsid w:val="006C0AB6"/>
    <w:rsid w:val="006C0C8F"/>
    <w:rsid w:val="006C0D68"/>
    <w:rsid w:val="006C0F49"/>
    <w:rsid w:val="006C1532"/>
    <w:rsid w:val="006C15C4"/>
    <w:rsid w:val="006C1B7D"/>
    <w:rsid w:val="006C22EC"/>
    <w:rsid w:val="006C2709"/>
    <w:rsid w:val="006C295F"/>
    <w:rsid w:val="006C2C16"/>
    <w:rsid w:val="006C2D07"/>
    <w:rsid w:val="006C37CD"/>
    <w:rsid w:val="006C3801"/>
    <w:rsid w:val="006C3A6C"/>
    <w:rsid w:val="006C3DC4"/>
    <w:rsid w:val="006C4AF9"/>
    <w:rsid w:val="006C4E9E"/>
    <w:rsid w:val="006C53AF"/>
    <w:rsid w:val="006C56C5"/>
    <w:rsid w:val="006C5D7F"/>
    <w:rsid w:val="006C5DE6"/>
    <w:rsid w:val="006C6977"/>
    <w:rsid w:val="006C69E7"/>
    <w:rsid w:val="006C70F9"/>
    <w:rsid w:val="006C719F"/>
    <w:rsid w:val="006C77B0"/>
    <w:rsid w:val="006C7F27"/>
    <w:rsid w:val="006C7FC2"/>
    <w:rsid w:val="006D04B5"/>
    <w:rsid w:val="006D0640"/>
    <w:rsid w:val="006D080B"/>
    <w:rsid w:val="006D0883"/>
    <w:rsid w:val="006D0B13"/>
    <w:rsid w:val="006D1032"/>
    <w:rsid w:val="006D10AC"/>
    <w:rsid w:val="006D1335"/>
    <w:rsid w:val="006D13DB"/>
    <w:rsid w:val="006D163B"/>
    <w:rsid w:val="006D1E6E"/>
    <w:rsid w:val="006D209C"/>
    <w:rsid w:val="006D26C6"/>
    <w:rsid w:val="006D285F"/>
    <w:rsid w:val="006D2C41"/>
    <w:rsid w:val="006D2C52"/>
    <w:rsid w:val="006D3821"/>
    <w:rsid w:val="006D3BDF"/>
    <w:rsid w:val="006D3CD6"/>
    <w:rsid w:val="006D40B5"/>
    <w:rsid w:val="006D422F"/>
    <w:rsid w:val="006D472B"/>
    <w:rsid w:val="006D4BC4"/>
    <w:rsid w:val="006D5371"/>
    <w:rsid w:val="006D539B"/>
    <w:rsid w:val="006D53A4"/>
    <w:rsid w:val="006D5413"/>
    <w:rsid w:val="006D56FA"/>
    <w:rsid w:val="006D5AEA"/>
    <w:rsid w:val="006D5DC8"/>
    <w:rsid w:val="006D6242"/>
    <w:rsid w:val="006D65C6"/>
    <w:rsid w:val="006D6796"/>
    <w:rsid w:val="006D7B79"/>
    <w:rsid w:val="006E03D1"/>
    <w:rsid w:val="006E0AF6"/>
    <w:rsid w:val="006E1125"/>
    <w:rsid w:val="006E1696"/>
    <w:rsid w:val="006E18FA"/>
    <w:rsid w:val="006E1DE8"/>
    <w:rsid w:val="006E2176"/>
    <w:rsid w:val="006E2282"/>
    <w:rsid w:val="006E273D"/>
    <w:rsid w:val="006E2886"/>
    <w:rsid w:val="006E3176"/>
    <w:rsid w:val="006E32A9"/>
    <w:rsid w:val="006E3594"/>
    <w:rsid w:val="006E3815"/>
    <w:rsid w:val="006E383B"/>
    <w:rsid w:val="006E38EB"/>
    <w:rsid w:val="006E3974"/>
    <w:rsid w:val="006E3AE0"/>
    <w:rsid w:val="006E439E"/>
    <w:rsid w:val="006E43CF"/>
    <w:rsid w:val="006E4A02"/>
    <w:rsid w:val="006E4C98"/>
    <w:rsid w:val="006E4E1B"/>
    <w:rsid w:val="006E5B00"/>
    <w:rsid w:val="006E5BE4"/>
    <w:rsid w:val="006E5DCC"/>
    <w:rsid w:val="006E5E8F"/>
    <w:rsid w:val="006E5FC0"/>
    <w:rsid w:val="006E6265"/>
    <w:rsid w:val="006E6395"/>
    <w:rsid w:val="006E661A"/>
    <w:rsid w:val="006E6959"/>
    <w:rsid w:val="006E6CB8"/>
    <w:rsid w:val="006E6F4D"/>
    <w:rsid w:val="006E6FAA"/>
    <w:rsid w:val="006E76DD"/>
    <w:rsid w:val="006E7BC7"/>
    <w:rsid w:val="006E7CBE"/>
    <w:rsid w:val="006F029A"/>
    <w:rsid w:val="006F03D3"/>
    <w:rsid w:val="006F0BA4"/>
    <w:rsid w:val="006F0D57"/>
    <w:rsid w:val="006F0DD5"/>
    <w:rsid w:val="006F2040"/>
    <w:rsid w:val="006F2706"/>
    <w:rsid w:val="006F28C7"/>
    <w:rsid w:val="006F2C40"/>
    <w:rsid w:val="006F2F3D"/>
    <w:rsid w:val="006F31B1"/>
    <w:rsid w:val="006F373B"/>
    <w:rsid w:val="006F3A8B"/>
    <w:rsid w:val="006F4697"/>
    <w:rsid w:val="006F4F20"/>
    <w:rsid w:val="006F5090"/>
    <w:rsid w:val="006F5996"/>
    <w:rsid w:val="006F5A6F"/>
    <w:rsid w:val="006F5F11"/>
    <w:rsid w:val="006F6027"/>
    <w:rsid w:val="006F60CB"/>
    <w:rsid w:val="006F60CC"/>
    <w:rsid w:val="006F658D"/>
    <w:rsid w:val="006F679F"/>
    <w:rsid w:val="006F77F1"/>
    <w:rsid w:val="006F7930"/>
    <w:rsid w:val="006F7B00"/>
    <w:rsid w:val="007000B1"/>
    <w:rsid w:val="007003F8"/>
    <w:rsid w:val="007008CD"/>
    <w:rsid w:val="00700BB1"/>
    <w:rsid w:val="00700D26"/>
    <w:rsid w:val="00701BDC"/>
    <w:rsid w:val="00701BF5"/>
    <w:rsid w:val="00701F6A"/>
    <w:rsid w:val="007025CB"/>
    <w:rsid w:val="00702663"/>
    <w:rsid w:val="007026FE"/>
    <w:rsid w:val="00702A9A"/>
    <w:rsid w:val="00703290"/>
    <w:rsid w:val="007036B5"/>
    <w:rsid w:val="007037D0"/>
    <w:rsid w:val="007038C2"/>
    <w:rsid w:val="007049A6"/>
    <w:rsid w:val="00704CE2"/>
    <w:rsid w:val="00704CE7"/>
    <w:rsid w:val="007056F5"/>
    <w:rsid w:val="00705C75"/>
    <w:rsid w:val="00705D69"/>
    <w:rsid w:val="00705FFE"/>
    <w:rsid w:val="007060EE"/>
    <w:rsid w:val="00706FF8"/>
    <w:rsid w:val="0070728F"/>
    <w:rsid w:val="00710ADB"/>
    <w:rsid w:val="00710BEC"/>
    <w:rsid w:val="00711454"/>
    <w:rsid w:val="007115A5"/>
    <w:rsid w:val="007115D3"/>
    <w:rsid w:val="0071175D"/>
    <w:rsid w:val="00711D97"/>
    <w:rsid w:val="007125BA"/>
    <w:rsid w:val="00712608"/>
    <w:rsid w:val="00712688"/>
    <w:rsid w:val="00712D53"/>
    <w:rsid w:val="00713541"/>
    <w:rsid w:val="007135AA"/>
    <w:rsid w:val="00713A05"/>
    <w:rsid w:val="00713B0E"/>
    <w:rsid w:val="00713CA5"/>
    <w:rsid w:val="00714A6F"/>
    <w:rsid w:val="0071502B"/>
    <w:rsid w:val="007150B2"/>
    <w:rsid w:val="007155FC"/>
    <w:rsid w:val="00715623"/>
    <w:rsid w:val="0071562F"/>
    <w:rsid w:val="00715F5A"/>
    <w:rsid w:val="00716639"/>
    <w:rsid w:val="007168BB"/>
    <w:rsid w:val="007168E8"/>
    <w:rsid w:val="00716A95"/>
    <w:rsid w:val="00716B68"/>
    <w:rsid w:val="0071733E"/>
    <w:rsid w:val="00717945"/>
    <w:rsid w:val="00717C85"/>
    <w:rsid w:val="00717E53"/>
    <w:rsid w:val="00717F20"/>
    <w:rsid w:val="0072023E"/>
    <w:rsid w:val="00720259"/>
    <w:rsid w:val="00720647"/>
    <w:rsid w:val="007207A1"/>
    <w:rsid w:val="007224C5"/>
    <w:rsid w:val="0072257D"/>
    <w:rsid w:val="00722B27"/>
    <w:rsid w:val="00722C0C"/>
    <w:rsid w:val="007232C3"/>
    <w:rsid w:val="0072360E"/>
    <w:rsid w:val="00723FFB"/>
    <w:rsid w:val="00724024"/>
    <w:rsid w:val="0072447C"/>
    <w:rsid w:val="00725C5D"/>
    <w:rsid w:val="007263C5"/>
    <w:rsid w:val="007264E2"/>
    <w:rsid w:val="00726565"/>
    <w:rsid w:val="00726982"/>
    <w:rsid w:val="007269AE"/>
    <w:rsid w:val="007269F8"/>
    <w:rsid w:val="00726D8F"/>
    <w:rsid w:val="00726E9D"/>
    <w:rsid w:val="00726F63"/>
    <w:rsid w:val="00727044"/>
    <w:rsid w:val="007272AF"/>
    <w:rsid w:val="007310BA"/>
    <w:rsid w:val="00731117"/>
    <w:rsid w:val="0073118E"/>
    <w:rsid w:val="007311A6"/>
    <w:rsid w:val="00731A87"/>
    <w:rsid w:val="00731B16"/>
    <w:rsid w:val="00731E94"/>
    <w:rsid w:val="00732037"/>
    <w:rsid w:val="00732127"/>
    <w:rsid w:val="00732509"/>
    <w:rsid w:val="00732AAE"/>
    <w:rsid w:val="00732DDF"/>
    <w:rsid w:val="00732EBF"/>
    <w:rsid w:val="0073307E"/>
    <w:rsid w:val="00733267"/>
    <w:rsid w:val="00733535"/>
    <w:rsid w:val="00733DA5"/>
    <w:rsid w:val="00733E5E"/>
    <w:rsid w:val="00733FE0"/>
    <w:rsid w:val="0073441A"/>
    <w:rsid w:val="007349B3"/>
    <w:rsid w:val="00734AA5"/>
    <w:rsid w:val="00734BB5"/>
    <w:rsid w:val="00734CF1"/>
    <w:rsid w:val="00734D06"/>
    <w:rsid w:val="00734E16"/>
    <w:rsid w:val="00735451"/>
    <w:rsid w:val="00735533"/>
    <w:rsid w:val="00735A00"/>
    <w:rsid w:val="0073625A"/>
    <w:rsid w:val="00737046"/>
    <w:rsid w:val="0073763D"/>
    <w:rsid w:val="00737A78"/>
    <w:rsid w:val="00740094"/>
    <w:rsid w:val="007407F9"/>
    <w:rsid w:val="007408FB"/>
    <w:rsid w:val="00740DE8"/>
    <w:rsid w:val="00740FB0"/>
    <w:rsid w:val="00741320"/>
    <w:rsid w:val="007417F0"/>
    <w:rsid w:val="00741C85"/>
    <w:rsid w:val="00741DFD"/>
    <w:rsid w:val="00741E7F"/>
    <w:rsid w:val="00741F09"/>
    <w:rsid w:val="00742006"/>
    <w:rsid w:val="00742344"/>
    <w:rsid w:val="007425BD"/>
    <w:rsid w:val="007425E0"/>
    <w:rsid w:val="00743270"/>
    <w:rsid w:val="007433E7"/>
    <w:rsid w:val="00743BB6"/>
    <w:rsid w:val="00743E3B"/>
    <w:rsid w:val="00744050"/>
    <w:rsid w:val="00744098"/>
    <w:rsid w:val="00744198"/>
    <w:rsid w:val="007447DB"/>
    <w:rsid w:val="00744ABE"/>
    <w:rsid w:val="00744AE2"/>
    <w:rsid w:val="00745027"/>
    <w:rsid w:val="00745D56"/>
    <w:rsid w:val="00745EDF"/>
    <w:rsid w:val="0074665A"/>
    <w:rsid w:val="00746D5F"/>
    <w:rsid w:val="00747A7A"/>
    <w:rsid w:val="007508EE"/>
    <w:rsid w:val="00750993"/>
    <w:rsid w:val="00751537"/>
    <w:rsid w:val="00751A65"/>
    <w:rsid w:val="00751D6C"/>
    <w:rsid w:val="00752505"/>
    <w:rsid w:val="00752671"/>
    <w:rsid w:val="00752683"/>
    <w:rsid w:val="007533FC"/>
    <w:rsid w:val="00753B0B"/>
    <w:rsid w:val="00753EA9"/>
    <w:rsid w:val="00753EE4"/>
    <w:rsid w:val="00753EE8"/>
    <w:rsid w:val="00754092"/>
    <w:rsid w:val="00754336"/>
    <w:rsid w:val="007545A5"/>
    <w:rsid w:val="007545F3"/>
    <w:rsid w:val="007551B1"/>
    <w:rsid w:val="00755208"/>
    <w:rsid w:val="00755583"/>
    <w:rsid w:val="007556F2"/>
    <w:rsid w:val="00755B8E"/>
    <w:rsid w:val="00755C3E"/>
    <w:rsid w:val="00755DFF"/>
    <w:rsid w:val="00756127"/>
    <w:rsid w:val="00756416"/>
    <w:rsid w:val="00756458"/>
    <w:rsid w:val="00756E95"/>
    <w:rsid w:val="00757159"/>
    <w:rsid w:val="007578F7"/>
    <w:rsid w:val="00757B30"/>
    <w:rsid w:val="007606FE"/>
    <w:rsid w:val="0076075E"/>
    <w:rsid w:val="00760979"/>
    <w:rsid w:val="00760B2B"/>
    <w:rsid w:val="00760E63"/>
    <w:rsid w:val="00761230"/>
    <w:rsid w:val="0076150B"/>
    <w:rsid w:val="00761E4D"/>
    <w:rsid w:val="0076212D"/>
    <w:rsid w:val="0076343B"/>
    <w:rsid w:val="00763EE7"/>
    <w:rsid w:val="00764111"/>
    <w:rsid w:val="007642CC"/>
    <w:rsid w:val="007649A1"/>
    <w:rsid w:val="0076578E"/>
    <w:rsid w:val="00765B6C"/>
    <w:rsid w:val="00766184"/>
    <w:rsid w:val="007661A5"/>
    <w:rsid w:val="00766716"/>
    <w:rsid w:val="007675D6"/>
    <w:rsid w:val="00767B81"/>
    <w:rsid w:val="00768B17"/>
    <w:rsid w:val="007702A1"/>
    <w:rsid w:val="0077032F"/>
    <w:rsid w:val="007703A9"/>
    <w:rsid w:val="00770828"/>
    <w:rsid w:val="0077093D"/>
    <w:rsid w:val="00770A5D"/>
    <w:rsid w:val="00770A7C"/>
    <w:rsid w:val="00770C65"/>
    <w:rsid w:val="00770E0F"/>
    <w:rsid w:val="007710AB"/>
    <w:rsid w:val="00771109"/>
    <w:rsid w:val="007714B2"/>
    <w:rsid w:val="00771588"/>
    <w:rsid w:val="007715C1"/>
    <w:rsid w:val="00771920"/>
    <w:rsid w:val="00771E70"/>
    <w:rsid w:val="00771E98"/>
    <w:rsid w:val="00772E7C"/>
    <w:rsid w:val="00773323"/>
    <w:rsid w:val="007736ED"/>
    <w:rsid w:val="00773E42"/>
    <w:rsid w:val="007740D7"/>
    <w:rsid w:val="007741AA"/>
    <w:rsid w:val="00774F15"/>
    <w:rsid w:val="0077501B"/>
    <w:rsid w:val="007755C1"/>
    <w:rsid w:val="00775702"/>
    <w:rsid w:val="00775880"/>
    <w:rsid w:val="00775A21"/>
    <w:rsid w:val="00775CB4"/>
    <w:rsid w:val="00776322"/>
    <w:rsid w:val="00776551"/>
    <w:rsid w:val="0077698A"/>
    <w:rsid w:val="00776E74"/>
    <w:rsid w:val="007770D7"/>
    <w:rsid w:val="00777185"/>
    <w:rsid w:val="0077739A"/>
    <w:rsid w:val="00780797"/>
    <w:rsid w:val="00780ADA"/>
    <w:rsid w:val="007813B7"/>
    <w:rsid w:val="00781843"/>
    <w:rsid w:val="00781B6E"/>
    <w:rsid w:val="00781E20"/>
    <w:rsid w:val="0078278A"/>
    <w:rsid w:val="0078288F"/>
    <w:rsid w:val="00782C08"/>
    <w:rsid w:val="0078302D"/>
    <w:rsid w:val="0078384E"/>
    <w:rsid w:val="00783D6D"/>
    <w:rsid w:val="00784040"/>
    <w:rsid w:val="00784042"/>
    <w:rsid w:val="0078439A"/>
    <w:rsid w:val="0078460B"/>
    <w:rsid w:val="00784852"/>
    <w:rsid w:val="007848EB"/>
    <w:rsid w:val="00785554"/>
    <w:rsid w:val="00785635"/>
    <w:rsid w:val="00785E27"/>
    <w:rsid w:val="00785FC3"/>
    <w:rsid w:val="007865C9"/>
    <w:rsid w:val="00787E7D"/>
    <w:rsid w:val="00790115"/>
    <w:rsid w:val="0079017D"/>
    <w:rsid w:val="0079029C"/>
    <w:rsid w:val="00790C4E"/>
    <w:rsid w:val="00790E39"/>
    <w:rsid w:val="00790FE1"/>
    <w:rsid w:val="00791704"/>
    <w:rsid w:val="007918C3"/>
    <w:rsid w:val="0079216F"/>
    <w:rsid w:val="0079293D"/>
    <w:rsid w:val="00792ACA"/>
    <w:rsid w:val="00792E33"/>
    <w:rsid w:val="00792E47"/>
    <w:rsid w:val="00793565"/>
    <w:rsid w:val="00793842"/>
    <w:rsid w:val="007938EB"/>
    <w:rsid w:val="007939E3"/>
    <w:rsid w:val="00793ACB"/>
    <w:rsid w:val="00793AF9"/>
    <w:rsid w:val="00793BB2"/>
    <w:rsid w:val="00793E6C"/>
    <w:rsid w:val="0079446E"/>
    <w:rsid w:val="007946EB"/>
    <w:rsid w:val="00794DCC"/>
    <w:rsid w:val="00794E66"/>
    <w:rsid w:val="007955F7"/>
    <w:rsid w:val="00795A83"/>
    <w:rsid w:val="00795C51"/>
    <w:rsid w:val="0079621D"/>
    <w:rsid w:val="0079625F"/>
    <w:rsid w:val="00796780"/>
    <w:rsid w:val="00797353"/>
    <w:rsid w:val="00797FB1"/>
    <w:rsid w:val="007A01A7"/>
    <w:rsid w:val="007A0383"/>
    <w:rsid w:val="007A0A88"/>
    <w:rsid w:val="007A0FE8"/>
    <w:rsid w:val="007A12B3"/>
    <w:rsid w:val="007A13AB"/>
    <w:rsid w:val="007A1681"/>
    <w:rsid w:val="007A1B11"/>
    <w:rsid w:val="007A1D33"/>
    <w:rsid w:val="007A1EA1"/>
    <w:rsid w:val="007A20F5"/>
    <w:rsid w:val="007A3101"/>
    <w:rsid w:val="007A34DC"/>
    <w:rsid w:val="007A36C2"/>
    <w:rsid w:val="007A4037"/>
    <w:rsid w:val="007A413C"/>
    <w:rsid w:val="007A418F"/>
    <w:rsid w:val="007A4E72"/>
    <w:rsid w:val="007A4E78"/>
    <w:rsid w:val="007A5253"/>
    <w:rsid w:val="007A56D0"/>
    <w:rsid w:val="007A59F2"/>
    <w:rsid w:val="007A602D"/>
    <w:rsid w:val="007A6594"/>
    <w:rsid w:val="007A6702"/>
    <w:rsid w:val="007A6728"/>
    <w:rsid w:val="007A6BD8"/>
    <w:rsid w:val="007A6C03"/>
    <w:rsid w:val="007A6CC5"/>
    <w:rsid w:val="007A76CD"/>
    <w:rsid w:val="007A78FD"/>
    <w:rsid w:val="007B021B"/>
    <w:rsid w:val="007B071C"/>
    <w:rsid w:val="007B08B1"/>
    <w:rsid w:val="007B11B7"/>
    <w:rsid w:val="007B15DB"/>
    <w:rsid w:val="007B19C4"/>
    <w:rsid w:val="007B1BF6"/>
    <w:rsid w:val="007B1C05"/>
    <w:rsid w:val="007B1FD1"/>
    <w:rsid w:val="007B2229"/>
    <w:rsid w:val="007B2569"/>
    <w:rsid w:val="007B2820"/>
    <w:rsid w:val="007B29D5"/>
    <w:rsid w:val="007B2ECA"/>
    <w:rsid w:val="007B3A81"/>
    <w:rsid w:val="007B42ED"/>
    <w:rsid w:val="007B45FA"/>
    <w:rsid w:val="007B462D"/>
    <w:rsid w:val="007B4787"/>
    <w:rsid w:val="007B4E38"/>
    <w:rsid w:val="007B4E9A"/>
    <w:rsid w:val="007B5AAA"/>
    <w:rsid w:val="007B5E92"/>
    <w:rsid w:val="007B611B"/>
    <w:rsid w:val="007B6576"/>
    <w:rsid w:val="007B6902"/>
    <w:rsid w:val="007B6A78"/>
    <w:rsid w:val="007B6AF2"/>
    <w:rsid w:val="007B6E9D"/>
    <w:rsid w:val="007B7166"/>
    <w:rsid w:val="007B745D"/>
    <w:rsid w:val="007B7E9B"/>
    <w:rsid w:val="007C04A5"/>
    <w:rsid w:val="007C05A2"/>
    <w:rsid w:val="007C110B"/>
    <w:rsid w:val="007C14A6"/>
    <w:rsid w:val="007C1E48"/>
    <w:rsid w:val="007C1EEE"/>
    <w:rsid w:val="007C1F69"/>
    <w:rsid w:val="007C25CA"/>
    <w:rsid w:val="007C276A"/>
    <w:rsid w:val="007C2858"/>
    <w:rsid w:val="007C33F0"/>
    <w:rsid w:val="007C34E4"/>
    <w:rsid w:val="007C3F9E"/>
    <w:rsid w:val="007C40CE"/>
    <w:rsid w:val="007C4210"/>
    <w:rsid w:val="007C50EF"/>
    <w:rsid w:val="007C5151"/>
    <w:rsid w:val="007C53FF"/>
    <w:rsid w:val="007C54D6"/>
    <w:rsid w:val="007C55A5"/>
    <w:rsid w:val="007C55BB"/>
    <w:rsid w:val="007C5A01"/>
    <w:rsid w:val="007C63B9"/>
    <w:rsid w:val="007C647B"/>
    <w:rsid w:val="007C710F"/>
    <w:rsid w:val="007C7B34"/>
    <w:rsid w:val="007C7B78"/>
    <w:rsid w:val="007C7DD3"/>
    <w:rsid w:val="007D0237"/>
    <w:rsid w:val="007D054E"/>
    <w:rsid w:val="007D05BC"/>
    <w:rsid w:val="007D0627"/>
    <w:rsid w:val="007D06CB"/>
    <w:rsid w:val="007D07CC"/>
    <w:rsid w:val="007D090A"/>
    <w:rsid w:val="007D12FC"/>
    <w:rsid w:val="007D15F4"/>
    <w:rsid w:val="007D196F"/>
    <w:rsid w:val="007D231C"/>
    <w:rsid w:val="007D2513"/>
    <w:rsid w:val="007D2912"/>
    <w:rsid w:val="007D2B53"/>
    <w:rsid w:val="007D2F0C"/>
    <w:rsid w:val="007D3658"/>
    <w:rsid w:val="007D3793"/>
    <w:rsid w:val="007D3B7C"/>
    <w:rsid w:val="007D3FDC"/>
    <w:rsid w:val="007D40D9"/>
    <w:rsid w:val="007D4195"/>
    <w:rsid w:val="007D4415"/>
    <w:rsid w:val="007D5002"/>
    <w:rsid w:val="007D5523"/>
    <w:rsid w:val="007D57D6"/>
    <w:rsid w:val="007D5A6D"/>
    <w:rsid w:val="007D5AD1"/>
    <w:rsid w:val="007D6042"/>
    <w:rsid w:val="007D60A6"/>
    <w:rsid w:val="007D61B1"/>
    <w:rsid w:val="007D644F"/>
    <w:rsid w:val="007D6B60"/>
    <w:rsid w:val="007D6F8F"/>
    <w:rsid w:val="007E0336"/>
    <w:rsid w:val="007E0594"/>
    <w:rsid w:val="007E13DC"/>
    <w:rsid w:val="007E15B9"/>
    <w:rsid w:val="007E15E4"/>
    <w:rsid w:val="007E174C"/>
    <w:rsid w:val="007E18F9"/>
    <w:rsid w:val="007E1A1D"/>
    <w:rsid w:val="007E1CFD"/>
    <w:rsid w:val="007E1DBC"/>
    <w:rsid w:val="007E1F23"/>
    <w:rsid w:val="007E1FCA"/>
    <w:rsid w:val="007E221C"/>
    <w:rsid w:val="007E2259"/>
    <w:rsid w:val="007E225C"/>
    <w:rsid w:val="007E228A"/>
    <w:rsid w:val="007E22B1"/>
    <w:rsid w:val="007E2C10"/>
    <w:rsid w:val="007E33BC"/>
    <w:rsid w:val="007E3726"/>
    <w:rsid w:val="007E3EE2"/>
    <w:rsid w:val="007E4093"/>
    <w:rsid w:val="007E4205"/>
    <w:rsid w:val="007E43A7"/>
    <w:rsid w:val="007E4623"/>
    <w:rsid w:val="007E4827"/>
    <w:rsid w:val="007E4922"/>
    <w:rsid w:val="007E4997"/>
    <w:rsid w:val="007E4FC0"/>
    <w:rsid w:val="007E57AB"/>
    <w:rsid w:val="007E5803"/>
    <w:rsid w:val="007E5944"/>
    <w:rsid w:val="007E5B0C"/>
    <w:rsid w:val="007E5B1B"/>
    <w:rsid w:val="007E6D78"/>
    <w:rsid w:val="007E6FD1"/>
    <w:rsid w:val="007E710B"/>
    <w:rsid w:val="007E7BCE"/>
    <w:rsid w:val="007E7D87"/>
    <w:rsid w:val="007E7E17"/>
    <w:rsid w:val="007F0090"/>
    <w:rsid w:val="007F016D"/>
    <w:rsid w:val="007F0BDC"/>
    <w:rsid w:val="007F1127"/>
    <w:rsid w:val="007F1C24"/>
    <w:rsid w:val="007F1D4E"/>
    <w:rsid w:val="007F20B9"/>
    <w:rsid w:val="007F211D"/>
    <w:rsid w:val="007F262D"/>
    <w:rsid w:val="007F2CA9"/>
    <w:rsid w:val="007F395B"/>
    <w:rsid w:val="007F4209"/>
    <w:rsid w:val="007F4907"/>
    <w:rsid w:val="007F49FC"/>
    <w:rsid w:val="007F4E41"/>
    <w:rsid w:val="007F4F36"/>
    <w:rsid w:val="007F5799"/>
    <w:rsid w:val="007F5A48"/>
    <w:rsid w:val="007F60C9"/>
    <w:rsid w:val="007F6281"/>
    <w:rsid w:val="007F6A32"/>
    <w:rsid w:val="007F6AFF"/>
    <w:rsid w:val="007F6BF2"/>
    <w:rsid w:val="007F73C3"/>
    <w:rsid w:val="007F73DD"/>
    <w:rsid w:val="007F7446"/>
    <w:rsid w:val="007F76D5"/>
    <w:rsid w:val="007F7815"/>
    <w:rsid w:val="007F7CA5"/>
    <w:rsid w:val="00800237"/>
    <w:rsid w:val="00800451"/>
    <w:rsid w:val="00800676"/>
    <w:rsid w:val="00800BCA"/>
    <w:rsid w:val="00800E13"/>
    <w:rsid w:val="00800E5D"/>
    <w:rsid w:val="0080148A"/>
    <w:rsid w:val="008014F4"/>
    <w:rsid w:val="00801647"/>
    <w:rsid w:val="008016D3"/>
    <w:rsid w:val="008018BF"/>
    <w:rsid w:val="00801BDB"/>
    <w:rsid w:val="00801C05"/>
    <w:rsid w:val="00802839"/>
    <w:rsid w:val="00802A1A"/>
    <w:rsid w:val="00802B83"/>
    <w:rsid w:val="00802E18"/>
    <w:rsid w:val="00802FA4"/>
    <w:rsid w:val="008036A1"/>
    <w:rsid w:val="008040EA"/>
    <w:rsid w:val="00804736"/>
    <w:rsid w:val="00804CD8"/>
    <w:rsid w:val="00804E6E"/>
    <w:rsid w:val="0080570D"/>
    <w:rsid w:val="008057A2"/>
    <w:rsid w:val="00805C5C"/>
    <w:rsid w:val="00805D14"/>
    <w:rsid w:val="00805D27"/>
    <w:rsid w:val="00806125"/>
    <w:rsid w:val="0080691A"/>
    <w:rsid w:val="00806AE2"/>
    <w:rsid w:val="008070C2"/>
    <w:rsid w:val="00807148"/>
    <w:rsid w:val="0080726B"/>
    <w:rsid w:val="008075A4"/>
    <w:rsid w:val="008105D5"/>
    <w:rsid w:val="00810EC6"/>
    <w:rsid w:val="00810F9D"/>
    <w:rsid w:val="00811161"/>
    <w:rsid w:val="00811312"/>
    <w:rsid w:val="008113A9"/>
    <w:rsid w:val="0081151E"/>
    <w:rsid w:val="0081171B"/>
    <w:rsid w:val="00811739"/>
    <w:rsid w:val="0081183C"/>
    <w:rsid w:val="008118CD"/>
    <w:rsid w:val="008118E5"/>
    <w:rsid w:val="00811D1F"/>
    <w:rsid w:val="00811DA5"/>
    <w:rsid w:val="00811F35"/>
    <w:rsid w:val="00811F82"/>
    <w:rsid w:val="008123E4"/>
    <w:rsid w:val="00812830"/>
    <w:rsid w:val="00812ABB"/>
    <w:rsid w:val="00812B8C"/>
    <w:rsid w:val="00812F28"/>
    <w:rsid w:val="008139C6"/>
    <w:rsid w:val="00813A7B"/>
    <w:rsid w:val="00814201"/>
    <w:rsid w:val="00814353"/>
    <w:rsid w:val="00814B6F"/>
    <w:rsid w:val="00815751"/>
    <w:rsid w:val="008157CE"/>
    <w:rsid w:val="00815AC6"/>
    <w:rsid w:val="00815B71"/>
    <w:rsid w:val="00815D8E"/>
    <w:rsid w:val="00815F81"/>
    <w:rsid w:val="00816832"/>
    <w:rsid w:val="00816A37"/>
    <w:rsid w:val="00816B6B"/>
    <w:rsid w:val="00816BE7"/>
    <w:rsid w:val="00816C1D"/>
    <w:rsid w:val="00816F6F"/>
    <w:rsid w:val="0081736F"/>
    <w:rsid w:val="00817669"/>
    <w:rsid w:val="008176AB"/>
    <w:rsid w:val="0081784A"/>
    <w:rsid w:val="00817E36"/>
    <w:rsid w:val="00817E43"/>
    <w:rsid w:val="00820078"/>
    <w:rsid w:val="00820208"/>
    <w:rsid w:val="0082021D"/>
    <w:rsid w:val="00820500"/>
    <w:rsid w:val="00820528"/>
    <w:rsid w:val="0082167E"/>
    <w:rsid w:val="0082168D"/>
    <w:rsid w:val="00822623"/>
    <w:rsid w:val="008226D3"/>
    <w:rsid w:val="00822D3E"/>
    <w:rsid w:val="0082339C"/>
    <w:rsid w:val="00823540"/>
    <w:rsid w:val="00823628"/>
    <w:rsid w:val="00823DCC"/>
    <w:rsid w:val="008247BB"/>
    <w:rsid w:val="00824CF4"/>
    <w:rsid w:val="00824F80"/>
    <w:rsid w:val="00825000"/>
    <w:rsid w:val="008250DA"/>
    <w:rsid w:val="00825230"/>
    <w:rsid w:val="0082544D"/>
    <w:rsid w:val="00825485"/>
    <w:rsid w:val="00825E6E"/>
    <w:rsid w:val="00825F75"/>
    <w:rsid w:val="008260FB"/>
    <w:rsid w:val="0082620C"/>
    <w:rsid w:val="008263A1"/>
    <w:rsid w:val="0082686C"/>
    <w:rsid w:val="008269E7"/>
    <w:rsid w:val="00826B4E"/>
    <w:rsid w:val="008274A4"/>
    <w:rsid w:val="008276F6"/>
    <w:rsid w:val="008278CB"/>
    <w:rsid w:val="00827A2B"/>
    <w:rsid w:val="00827DCE"/>
    <w:rsid w:val="00831237"/>
    <w:rsid w:val="0083135E"/>
    <w:rsid w:val="008314F4"/>
    <w:rsid w:val="00831B4B"/>
    <w:rsid w:val="00832001"/>
    <w:rsid w:val="00832785"/>
    <w:rsid w:val="008327A7"/>
    <w:rsid w:val="00832A30"/>
    <w:rsid w:val="008332B0"/>
    <w:rsid w:val="008334D4"/>
    <w:rsid w:val="00833B30"/>
    <w:rsid w:val="00833EC5"/>
    <w:rsid w:val="00834009"/>
    <w:rsid w:val="00834134"/>
    <w:rsid w:val="008341B3"/>
    <w:rsid w:val="00834218"/>
    <w:rsid w:val="00834571"/>
    <w:rsid w:val="00834890"/>
    <w:rsid w:val="00834A03"/>
    <w:rsid w:val="00834AF2"/>
    <w:rsid w:val="00834BED"/>
    <w:rsid w:val="00834E48"/>
    <w:rsid w:val="008354EC"/>
    <w:rsid w:val="008357DC"/>
    <w:rsid w:val="00835A09"/>
    <w:rsid w:val="008360D1"/>
    <w:rsid w:val="0083638D"/>
    <w:rsid w:val="00836527"/>
    <w:rsid w:val="00836D07"/>
    <w:rsid w:val="00836F1B"/>
    <w:rsid w:val="00836F49"/>
    <w:rsid w:val="0084080E"/>
    <w:rsid w:val="00840903"/>
    <w:rsid w:val="00840A48"/>
    <w:rsid w:val="00840EB1"/>
    <w:rsid w:val="008410AA"/>
    <w:rsid w:val="008410D5"/>
    <w:rsid w:val="008410E0"/>
    <w:rsid w:val="008419D6"/>
    <w:rsid w:val="00841D3B"/>
    <w:rsid w:val="0084209C"/>
    <w:rsid w:val="00842FEC"/>
    <w:rsid w:val="008432C1"/>
    <w:rsid w:val="00843901"/>
    <w:rsid w:val="0084398B"/>
    <w:rsid w:val="00843FE7"/>
    <w:rsid w:val="00844658"/>
    <w:rsid w:val="00844700"/>
    <w:rsid w:val="00844DE8"/>
    <w:rsid w:val="00844E1C"/>
    <w:rsid w:val="0084504D"/>
    <w:rsid w:val="0084528E"/>
    <w:rsid w:val="00845879"/>
    <w:rsid w:val="008461A1"/>
    <w:rsid w:val="00846211"/>
    <w:rsid w:val="00846264"/>
    <w:rsid w:val="008463E9"/>
    <w:rsid w:val="00846880"/>
    <w:rsid w:val="00846B45"/>
    <w:rsid w:val="00847B62"/>
    <w:rsid w:val="00847F84"/>
    <w:rsid w:val="00850242"/>
    <w:rsid w:val="00851057"/>
    <w:rsid w:val="0085172F"/>
    <w:rsid w:val="0085181D"/>
    <w:rsid w:val="008521CB"/>
    <w:rsid w:val="008523F2"/>
    <w:rsid w:val="008529CA"/>
    <w:rsid w:val="00852AA0"/>
    <w:rsid w:val="00852F19"/>
    <w:rsid w:val="00853B14"/>
    <w:rsid w:val="00853F98"/>
    <w:rsid w:val="0085416D"/>
    <w:rsid w:val="008541A2"/>
    <w:rsid w:val="0085441A"/>
    <w:rsid w:val="008544E3"/>
    <w:rsid w:val="0085498C"/>
    <w:rsid w:val="008549EF"/>
    <w:rsid w:val="00854C0D"/>
    <w:rsid w:val="00854F8D"/>
    <w:rsid w:val="00854F9B"/>
    <w:rsid w:val="00855BCE"/>
    <w:rsid w:val="00855E7A"/>
    <w:rsid w:val="008561F9"/>
    <w:rsid w:val="00856732"/>
    <w:rsid w:val="008567F3"/>
    <w:rsid w:val="00857407"/>
    <w:rsid w:val="00857962"/>
    <w:rsid w:val="00857E30"/>
    <w:rsid w:val="00860A55"/>
    <w:rsid w:val="00860C2D"/>
    <w:rsid w:val="00861929"/>
    <w:rsid w:val="00861B0E"/>
    <w:rsid w:val="008620B7"/>
    <w:rsid w:val="0086263D"/>
    <w:rsid w:val="00862763"/>
    <w:rsid w:val="00862E8C"/>
    <w:rsid w:val="00863079"/>
    <w:rsid w:val="00863474"/>
    <w:rsid w:val="008637CD"/>
    <w:rsid w:val="0086397B"/>
    <w:rsid w:val="00863ACD"/>
    <w:rsid w:val="00863C0E"/>
    <w:rsid w:val="00863CEE"/>
    <w:rsid w:val="00863E11"/>
    <w:rsid w:val="00863E71"/>
    <w:rsid w:val="0086480F"/>
    <w:rsid w:val="00864AA9"/>
    <w:rsid w:val="00864AAC"/>
    <w:rsid w:val="00864C5E"/>
    <w:rsid w:val="00864C7C"/>
    <w:rsid w:val="00864EA7"/>
    <w:rsid w:val="00865222"/>
    <w:rsid w:val="008653DB"/>
    <w:rsid w:val="00865605"/>
    <w:rsid w:val="0086659F"/>
    <w:rsid w:val="00866671"/>
    <w:rsid w:val="00866B7B"/>
    <w:rsid w:val="00866DE0"/>
    <w:rsid w:val="00866F0C"/>
    <w:rsid w:val="00867BEF"/>
    <w:rsid w:val="008704A6"/>
    <w:rsid w:val="008709B6"/>
    <w:rsid w:val="008709ED"/>
    <w:rsid w:val="00870B87"/>
    <w:rsid w:val="00870F84"/>
    <w:rsid w:val="008710EE"/>
    <w:rsid w:val="00871127"/>
    <w:rsid w:val="008711FD"/>
    <w:rsid w:val="008713E3"/>
    <w:rsid w:val="00871454"/>
    <w:rsid w:val="008714D4"/>
    <w:rsid w:val="00871846"/>
    <w:rsid w:val="00871A75"/>
    <w:rsid w:val="00871CEC"/>
    <w:rsid w:val="008727C6"/>
    <w:rsid w:val="00872925"/>
    <w:rsid w:val="00872C4B"/>
    <w:rsid w:val="0087333D"/>
    <w:rsid w:val="008736FD"/>
    <w:rsid w:val="00873731"/>
    <w:rsid w:val="008738D5"/>
    <w:rsid w:val="00873DD0"/>
    <w:rsid w:val="00874890"/>
    <w:rsid w:val="00874C7F"/>
    <w:rsid w:val="00874D1C"/>
    <w:rsid w:val="0087521A"/>
    <w:rsid w:val="00875D17"/>
    <w:rsid w:val="00875FCA"/>
    <w:rsid w:val="00876F9B"/>
    <w:rsid w:val="008777A3"/>
    <w:rsid w:val="008779F0"/>
    <w:rsid w:val="00877AF2"/>
    <w:rsid w:val="00877F3F"/>
    <w:rsid w:val="008806C9"/>
    <w:rsid w:val="00880A6D"/>
    <w:rsid w:val="00880DE6"/>
    <w:rsid w:val="00880FFB"/>
    <w:rsid w:val="0088174B"/>
    <w:rsid w:val="008817AD"/>
    <w:rsid w:val="00881905"/>
    <w:rsid w:val="00881B77"/>
    <w:rsid w:val="00881E1C"/>
    <w:rsid w:val="0088246C"/>
    <w:rsid w:val="00882815"/>
    <w:rsid w:val="0088281F"/>
    <w:rsid w:val="0088292C"/>
    <w:rsid w:val="00882AB0"/>
    <w:rsid w:val="00882C7A"/>
    <w:rsid w:val="00882E97"/>
    <w:rsid w:val="00882EC5"/>
    <w:rsid w:val="00884B8E"/>
    <w:rsid w:val="0088536D"/>
    <w:rsid w:val="008858C6"/>
    <w:rsid w:val="008858E1"/>
    <w:rsid w:val="0088631A"/>
    <w:rsid w:val="00886868"/>
    <w:rsid w:val="00886A72"/>
    <w:rsid w:val="00886B38"/>
    <w:rsid w:val="0088735E"/>
    <w:rsid w:val="00887672"/>
    <w:rsid w:val="00887BB4"/>
    <w:rsid w:val="00887BD9"/>
    <w:rsid w:val="00887C71"/>
    <w:rsid w:val="008901DB"/>
    <w:rsid w:val="0089050D"/>
    <w:rsid w:val="00890C13"/>
    <w:rsid w:val="00891036"/>
    <w:rsid w:val="00891054"/>
    <w:rsid w:val="008910E2"/>
    <w:rsid w:val="008914F3"/>
    <w:rsid w:val="008915AA"/>
    <w:rsid w:val="00891F78"/>
    <w:rsid w:val="00892065"/>
    <w:rsid w:val="00892485"/>
    <w:rsid w:val="00892BE1"/>
    <w:rsid w:val="00892D8A"/>
    <w:rsid w:val="00893695"/>
    <w:rsid w:val="00893EDA"/>
    <w:rsid w:val="00893F8C"/>
    <w:rsid w:val="0089410E"/>
    <w:rsid w:val="008943AB"/>
    <w:rsid w:val="00894668"/>
    <w:rsid w:val="00894D7B"/>
    <w:rsid w:val="00895031"/>
    <w:rsid w:val="00895B80"/>
    <w:rsid w:val="00895D4C"/>
    <w:rsid w:val="00895DB7"/>
    <w:rsid w:val="008964F3"/>
    <w:rsid w:val="008966C6"/>
    <w:rsid w:val="00896F55"/>
    <w:rsid w:val="0089712D"/>
    <w:rsid w:val="00897295"/>
    <w:rsid w:val="00897619"/>
    <w:rsid w:val="008A0051"/>
    <w:rsid w:val="008A0099"/>
    <w:rsid w:val="008A0318"/>
    <w:rsid w:val="008A11B2"/>
    <w:rsid w:val="008A152C"/>
    <w:rsid w:val="008A1566"/>
    <w:rsid w:val="008A1A24"/>
    <w:rsid w:val="008A1C05"/>
    <w:rsid w:val="008A1E37"/>
    <w:rsid w:val="008A207E"/>
    <w:rsid w:val="008A2255"/>
    <w:rsid w:val="008A232A"/>
    <w:rsid w:val="008A262E"/>
    <w:rsid w:val="008A299E"/>
    <w:rsid w:val="008A3051"/>
    <w:rsid w:val="008A30DA"/>
    <w:rsid w:val="008A3821"/>
    <w:rsid w:val="008A3C9D"/>
    <w:rsid w:val="008A3CC5"/>
    <w:rsid w:val="008A4051"/>
    <w:rsid w:val="008A4109"/>
    <w:rsid w:val="008A419C"/>
    <w:rsid w:val="008A41A5"/>
    <w:rsid w:val="008A43B4"/>
    <w:rsid w:val="008A4582"/>
    <w:rsid w:val="008A47FF"/>
    <w:rsid w:val="008A4F17"/>
    <w:rsid w:val="008A503E"/>
    <w:rsid w:val="008A5D0E"/>
    <w:rsid w:val="008A5DD7"/>
    <w:rsid w:val="008A5DFA"/>
    <w:rsid w:val="008A5F2C"/>
    <w:rsid w:val="008A69C3"/>
    <w:rsid w:val="008A69D9"/>
    <w:rsid w:val="008A6A5C"/>
    <w:rsid w:val="008A6C50"/>
    <w:rsid w:val="008A72A9"/>
    <w:rsid w:val="008A76E1"/>
    <w:rsid w:val="008B04C7"/>
    <w:rsid w:val="008B05ED"/>
    <w:rsid w:val="008B11B4"/>
    <w:rsid w:val="008B14C7"/>
    <w:rsid w:val="008B1BA5"/>
    <w:rsid w:val="008B1C3D"/>
    <w:rsid w:val="008B20DD"/>
    <w:rsid w:val="008B224C"/>
    <w:rsid w:val="008B2459"/>
    <w:rsid w:val="008B2529"/>
    <w:rsid w:val="008B273D"/>
    <w:rsid w:val="008B2A2D"/>
    <w:rsid w:val="008B2B25"/>
    <w:rsid w:val="008B39E9"/>
    <w:rsid w:val="008B3D0D"/>
    <w:rsid w:val="008B421A"/>
    <w:rsid w:val="008B4668"/>
    <w:rsid w:val="008B4B0B"/>
    <w:rsid w:val="008B4BE7"/>
    <w:rsid w:val="008B50AA"/>
    <w:rsid w:val="008B56A7"/>
    <w:rsid w:val="008B634C"/>
    <w:rsid w:val="008B684D"/>
    <w:rsid w:val="008B6C0E"/>
    <w:rsid w:val="008B6C86"/>
    <w:rsid w:val="008B6CE7"/>
    <w:rsid w:val="008B6D58"/>
    <w:rsid w:val="008B701E"/>
    <w:rsid w:val="008B763C"/>
    <w:rsid w:val="008B7F6B"/>
    <w:rsid w:val="008C00D1"/>
    <w:rsid w:val="008C06DD"/>
    <w:rsid w:val="008C07A7"/>
    <w:rsid w:val="008C098D"/>
    <w:rsid w:val="008C0B08"/>
    <w:rsid w:val="008C0C48"/>
    <w:rsid w:val="008C0C55"/>
    <w:rsid w:val="008C0F6C"/>
    <w:rsid w:val="008C1253"/>
    <w:rsid w:val="008C1728"/>
    <w:rsid w:val="008C1ABB"/>
    <w:rsid w:val="008C1E07"/>
    <w:rsid w:val="008C1F80"/>
    <w:rsid w:val="008C22F2"/>
    <w:rsid w:val="008C253F"/>
    <w:rsid w:val="008C27DC"/>
    <w:rsid w:val="008C2F98"/>
    <w:rsid w:val="008C3116"/>
    <w:rsid w:val="008C319E"/>
    <w:rsid w:val="008C3940"/>
    <w:rsid w:val="008C3C0F"/>
    <w:rsid w:val="008C3D83"/>
    <w:rsid w:val="008C4313"/>
    <w:rsid w:val="008C4D08"/>
    <w:rsid w:val="008C5410"/>
    <w:rsid w:val="008C594E"/>
    <w:rsid w:val="008C607E"/>
    <w:rsid w:val="008C617B"/>
    <w:rsid w:val="008C62E0"/>
    <w:rsid w:val="008C6C67"/>
    <w:rsid w:val="008C6FAF"/>
    <w:rsid w:val="008C7529"/>
    <w:rsid w:val="008C76C0"/>
    <w:rsid w:val="008C770F"/>
    <w:rsid w:val="008C7C05"/>
    <w:rsid w:val="008C7D42"/>
    <w:rsid w:val="008D0C12"/>
    <w:rsid w:val="008D0DFF"/>
    <w:rsid w:val="008D1A4C"/>
    <w:rsid w:val="008D2290"/>
    <w:rsid w:val="008D25B8"/>
    <w:rsid w:val="008D3818"/>
    <w:rsid w:val="008D39BF"/>
    <w:rsid w:val="008D3DDA"/>
    <w:rsid w:val="008D41B7"/>
    <w:rsid w:val="008D4276"/>
    <w:rsid w:val="008D468F"/>
    <w:rsid w:val="008D4E16"/>
    <w:rsid w:val="008D5665"/>
    <w:rsid w:val="008D5B3A"/>
    <w:rsid w:val="008D5BCF"/>
    <w:rsid w:val="008D6300"/>
    <w:rsid w:val="008D68B7"/>
    <w:rsid w:val="008D7229"/>
    <w:rsid w:val="008D7476"/>
    <w:rsid w:val="008D7513"/>
    <w:rsid w:val="008D7A2C"/>
    <w:rsid w:val="008D7B00"/>
    <w:rsid w:val="008D7B91"/>
    <w:rsid w:val="008D7EAB"/>
    <w:rsid w:val="008D7F9B"/>
    <w:rsid w:val="008DD4FE"/>
    <w:rsid w:val="008E0213"/>
    <w:rsid w:val="008E0548"/>
    <w:rsid w:val="008E05F1"/>
    <w:rsid w:val="008E0710"/>
    <w:rsid w:val="008E116A"/>
    <w:rsid w:val="008E174C"/>
    <w:rsid w:val="008E1DFD"/>
    <w:rsid w:val="008E2602"/>
    <w:rsid w:val="008E2688"/>
    <w:rsid w:val="008E2A74"/>
    <w:rsid w:val="008E2B3A"/>
    <w:rsid w:val="008E2D64"/>
    <w:rsid w:val="008E2E87"/>
    <w:rsid w:val="008E2FB8"/>
    <w:rsid w:val="008E3673"/>
    <w:rsid w:val="008E38A2"/>
    <w:rsid w:val="008E394F"/>
    <w:rsid w:val="008E3D4E"/>
    <w:rsid w:val="008E4906"/>
    <w:rsid w:val="008E4C1B"/>
    <w:rsid w:val="008E4DC6"/>
    <w:rsid w:val="008E506F"/>
    <w:rsid w:val="008E50AD"/>
    <w:rsid w:val="008E5B8B"/>
    <w:rsid w:val="008E5BF6"/>
    <w:rsid w:val="008E5EE4"/>
    <w:rsid w:val="008E5FAC"/>
    <w:rsid w:val="008E5FFC"/>
    <w:rsid w:val="008E62DB"/>
    <w:rsid w:val="008E6944"/>
    <w:rsid w:val="008E6C97"/>
    <w:rsid w:val="008E716B"/>
    <w:rsid w:val="008E77ED"/>
    <w:rsid w:val="008E7919"/>
    <w:rsid w:val="008F02D3"/>
    <w:rsid w:val="008F0300"/>
    <w:rsid w:val="008F0E8B"/>
    <w:rsid w:val="008F1148"/>
    <w:rsid w:val="008F17F2"/>
    <w:rsid w:val="008F1BA2"/>
    <w:rsid w:val="008F2020"/>
    <w:rsid w:val="008F2452"/>
    <w:rsid w:val="008F269E"/>
    <w:rsid w:val="008F27DE"/>
    <w:rsid w:val="008F27E9"/>
    <w:rsid w:val="008F2F45"/>
    <w:rsid w:val="008F2F5A"/>
    <w:rsid w:val="008F3262"/>
    <w:rsid w:val="008F3300"/>
    <w:rsid w:val="008F35AF"/>
    <w:rsid w:val="008F3C74"/>
    <w:rsid w:val="008F3CA2"/>
    <w:rsid w:val="008F4104"/>
    <w:rsid w:val="008F45CE"/>
    <w:rsid w:val="008F46A7"/>
    <w:rsid w:val="008F53DB"/>
    <w:rsid w:val="008F5D3E"/>
    <w:rsid w:val="008F6124"/>
    <w:rsid w:val="008F614B"/>
    <w:rsid w:val="008F6ABA"/>
    <w:rsid w:val="008F6EBF"/>
    <w:rsid w:val="008F6EC6"/>
    <w:rsid w:val="008F6F96"/>
    <w:rsid w:val="008F728B"/>
    <w:rsid w:val="00900095"/>
    <w:rsid w:val="0090060E"/>
    <w:rsid w:val="00901649"/>
    <w:rsid w:val="00901A1A"/>
    <w:rsid w:val="00902A44"/>
    <w:rsid w:val="00902BE4"/>
    <w:rsid w:val="009032B8"/>
    <w:rsid w:val="0090353A"/>
    <w:rsid w:val="009036B6"/>
    <w:rsid w:val="009036BA"/>
    <w:rsid w:val="009038CD"/>
    <w:rsid w:val="009049BA"/>
    <w:rsid w:val="00904AA6"/>
    <w:rsid w:val="00904DEF"/>
    <w:rsid w:val="0090507D"/>
    <w:rsid w:val="00905579"/>
    <w:rsid w:val="00905613"/>
    <w:rsid w:val="00905990"/>
    <w:rsid w:val="0090681D"/>
    <w:rsid w:val="00906876"/>
    <w:rsid w:val="00906A04"/>
    <w:rsid w:val="0090778E"/>
    <w:rsid w:val="009078E5"/>
    <w:rsid w:val="00907E24"/>
    <w:rsid w:val="00907F23"/>
    <w:rsid w:val="00910605"/>
    <w:rsid w:val="00910974"/>
    <w:rsid w:val="00910B0D"/>
    <w:rsid w:val="00910D62"/>
    <w:rsid w:val="0091167B"/>
    <w:rsid w:val="00911840"/>
    <w:rsid w:val="00911CCB"/>
    <w:rsid w:val="00911F1D"/>
    <w:rsid w:val="00911FD9"/>
    <w:rsid w:val="009120E6"/>
    <w:rsid w:val="009122CA"/>
    <w:rsid w:val="00912937"/>
    <w:rsid w:val="009129BF"/>
    <w:rsid w:val="00912FAC"/>
    <w:rsid w:val="00912FCE"/>
    <w:rsid w:val="0091350D"/>
    <w:rsid w:val="00913700"/>
    <w:rsid w:val="00913D15"/>
    <w:rsid w:val="00914340"/>
    <w:rsid w:val="00914794"/>
    <w:rsid w:val="009148D3"/>
    <w:rsid w:val="00915220"/>
    <w:rsid w:val="009156A6"/>
    <w:rsid w:val="00915CF1"/>
    <w:rsid w:val="00916041"/>
    <w:rsid w:val="00916478"/>
    <w:rsid w:val="0091649B"/>
    <w:rsid w:val="0091660B"/>
    <w:rsid w:val="00916654"/>
    <w:rsid w:val="009167A5"/>
    <w:rsid w:val="00916DEB"/>
    <w:rsid w:val="009170E9"/>
    <w:rsid w:val="00917267"/>
    <w:rsid w:val="00917778"/>
    <w:rsid w:val="009179B1"/>
    <w:rsid w:val="009204CC"/>
    <w:rsid w:val="0092063D"/>
    <w:rsid w:val="00920A96"/>
    <w:rsid w:val="00920DDF"/>
    <w:rsid w:val="0092164C"/>
    <w:rsid w:val="00921D5E"/>
    <w:rsid w:val="00921DBF"/>
    <w:rsid w:val="00922D72"/>
    <w:rsid w:val="00922FAD"/>
    <w:rsid w:val="0092326A"/>
    <w:rsid w:val="0092396E"/>
    <w:rsid w:val="00923C8B"/>
    <w:rsid w:val="00923D95"/>
    <w:rsid w:val="009248EF"/>
    <w:rsid w:val="00924E62"/>
    <w:rsid w:val="0092590B"/>
    <w:rsid w:val="00926139"/>
    <w:rsid w:val="00926599"/>
    <w:rsid w:val="0092726E"/>
    <w:rsid w:val="00927961"/>
    <w:rsid w:val="00927D68"/>
    <w:rsid w:val="00927E7B"/>
    <w:rsid w:val="00930026"/>
    <w:rsid w:val="009308F7"/>
    <w:rsid w:val="00930B11"/>
    <w:rsid w:val="00930DDE"/>
    <w:rsid w:val="00930F2F"/>
    <w:rsid w:val="0093106A"/>
    <w:rsid w:val="00931470"/>
    <w:rsid w:val="0093176F"/>
    <w:rsid w:val="00931A13"/>
    <w:rsid w:val="00931CAD"/>
    <w:rsid w:val="00932708"/>
    <w:rsid w:val="00932A76"/>
    <w:rsid w:val="00932B25"/>
    <w:rsid w:val="00932C5C"/>
    <w:rsid w:val="00933240"/>
    <w:rsid w:val="009334F2"/>
    <w:rsid w:val="009335E3"/>
    <w:rsid w:val="00933678"/>
    <w:rsid w:val="00933CED"/>
    <w:rsid w:val="00934544"/>
    <w:rsid w:val="009345F0"/>
    <w:rsid w:val="00934C97"/>
    <w:rsid w:val="00934FD0"/>
    <w:rsid w:val="00935C1F"/>
    <w:rsid w:val="00935FE2"/>
    <w:rsid w:val="00936093"/>
    <w:rsid w:val="0093625F"/>
    <w:rsid w:val="00936311"/>
    <w:rsid w:val="00936382"/>
    <w:rsid w:val="009363A9"/>
    <w:rsid w:val="009363FD"/>
    <w:rsid w:val="0093681C"/>
    <w:rsid w:val="00936923"/>
    <w:rsid w:val="00936A22"/>
    <w:rsid w:val="009372A4"/>
    <w:rsid w:val="0093731B"/>
    <w:rsid w:val="009378C7"/>
    <w:rsid w:val="009378D6"/>
    <w:rsid w:val="009400E8"/>
    <w:rsid w:val="0094083D"/>
    <w:rsid w:val="0094105B"/>
    <w:rsid w:val="00941129"/>
    <w:rsid w:val="009413FC"/>
    <w:rsid w:val="00941410"/>
    <w:rsid w:val="0094158A"/>
    <w:rsid w:val="0094182F"/>
    <w:rsid w:val="00942D41"/>
    <w:rsid w:val="009435C1"/>
    <w:rsid w:val="00943A37"/>
    <w:rsid w:val="00943CBC"/>
    <w:rsid w:val="0094444B"/>
    <w:rsid w:val="00944C97"/>
    <w:rsid w:val="009450D7"/>
    <w:rsid w:val="009457FD"/>
    <w:rsid w:val="009458F7"/>
    <w:rsid w:val="00945BF5"/>
    <w:rsid w:val="009464B8"/>
    <w:rsid w:val="00946E8C"/>
    <w:rsid w:val="0094763A"/>
    <w:rsid w:val="009476D2"/>
    <w:rsid w:val="00947A28"/>
    <w:rsid w:val="00947B66"/>
    <w:rsid w:val="009503A8"/>
    <w:rsid w:val="00950749"/>
    <w:rsid w:val="00950B79"/>
    <w:rsid w:val="00950C5C"/>
    <w:rsid w:val="00950D99"/>
    <w:rsid w:val="00951557"/>
    <w:rsid w:val="009515A4"/>
    <w:rsid w:val="0095178A"/>
    <w:rsid w:val="00951E29"/>
    <w:rsid w:val="0095229F"/>
    <w:rsid w:val="0095265E"/>
    <w:rsid w:val="00952E98"/>
    <w:rsid w:val="009533F3"/>
    <w:rsid w:val="00953D3C"/>
    <w:rsid w:val="00953F68"/>
    <w:rsid w:val="00953FE8"/>
    <w:rsid w:val="0095410D"/>
    <w:rsid w:val="009546D3"/>
    <w:rsid w:val="00954A93"/>
    <w:rsid w:val="00954FB7"/>
    <w:rsid w:val="0095574B"/>
    <w:rsid w:val="00955790"/>
    <w:rsid w:val="00955A6A"/>
    <w:rsid w:val="00955CDF"/>
    <w:rsid w:val="0095608F"/>
    <w:rsid w:val="009560DD"/>
    <w:rsid w:val="00956253"/>
    <w:rsid w:val="00956256"/>
    <w:rsid w:val="009569F1"/>
    <w:rsid w:val="00956D90"/>
    <w:rsid w:val="00957346"/>
    <w:rsid w:val="0095757C"/>
    <w:rsid w:val="00957986"/>
    <w:rsid w:val="00957C85"/>
    <w:rsid w:val="00957FB3"/>
    <w:rsid w:val="009607CA"/>
    <w:rsid w:val="00960E41"/>
    <w:rsid w:val="00960FCC"/>
    <w:rsid w:val="009611D2"/>
    <w:rsid w:val="0096122A"/>
    <w:rsid w:val="00961359"/>
    <w:rsid w:val="00961585"/>
    <w:rsid w:val="00961AB1"/>
    <w:rsid w:val="00961AE5"/>
    <w:rsid w:val="009621AC"/>
    <w:rsid w:val="00962632"/>
    <w:rsid w:val="009628D8"/>
    <w:rsid w:val="00963EAA"/>
    <w:rsid w:val="00964E3F"/>
    <w:rsid w:val="0096558B"/>
    <w:rsid w:val="00965976"/>
    <w:rsid w:val="009659B0"/>
    <w:rsid w:val="00965EAA"/>
    <w:rsid w:val="009662C8"/>
    <w:rsid w:val="00966566"/>
    <w:rsid w:val="00966B3C"/>
    <w:rsid w:val="00966E76"/>
    <w:rsid w:val="00966EA2"/>
    <w:rsid w:val="0096758C"/>
    <w:rsid w:val="00967C18"/>
    <w:rsid w:val="0097060F"/>
    <w:rsid w:val="009714D9"/>
    <w:rsid w:val="009721D0"/>
    <w:rsid w:val="009723A4"/>
    <w:rsid w:val="00972545"/>
    <w:rsid w:val="0097309A"/>
    <w:rsid w:val="00973987"/>
    <w:rsid w:val="0097437F"/>
    <w:rsid w:val="009744DD"/>
    <w:rsid w:val="00974541"/>
    <w:rsid w:val="0097468D"/>
    <w:rsid w:val="00974901"/>
    <w:rsid w:val="00974C1B"/>
    <w:rsid w:val="00974E0A"/>
    <w:rsid w:val="00974FFF"/>
    <w:rsid w:val="00975134"/>
    <w:rsid w:val="0097596A"/>
    <w:rsid w:val="009759AA"/>
    <w:rsid w:val="00975B7F"/>
    <w:rsid w:val="00975DB8"/>
    <w:rsid w:val="009763E1"/>
    <w:rsid w:val="0097669E"/>
    <w:rsid w:val="009768A1"/>
    <w:rsid w:val="0097756A"/>
    <w:rsid w:val="00977977"/>
    <w:rsid w:val="00980381"/>
    <w:rsid w:val="0098061D"/>
    <w:rsid w:val="009808CE"/>
    <w:rsid w:val="00980BA4"/>
    <w:rsid w:val="00980F67"/>
    <w:rsid w:val="00981558"/>
    <w:rsid w:val="00981D34"/>
    <w:rsid w:val="009824BD"/>
    <w:rsid w:val="009829C3"/>
    <w:rsid w:val="00982C03"/>
    <w:rsid w:val="00982CC4"/>
    <w:rsid w:val="009838EE"/>
    <w:rsid w:val="00983B7C"/>
    <w:rsid w:val="00983B7F"/>
    <w:rsid w:val="00983E3D"/>
    <w:rsid w:val="009840FE"/>
    <w:rsid w:val="009842F4"/>
    <w:rsid w:val="00984CFD"/>
    <w:rsid w:val="00985CB7"/>
    <w:rsid w:val="009860FB"/>
    <w:rsid w:val="00986B70"/>
    <w:rsid w:val="00986C02"/>
    <w:rsid w:val="009873F3"/>
    <w:rsid w:val="00987650"/>
    <w:rsid w:val="00987A1B"/>
    <w:rsid w:val="00987C1F"/>
    <w:rsid w:val="00987C3C"/>
    <w:rsid w:val="00987D1E"/>
    <w:rsid w:val="00990BBC"/>
    <w:rsid w:val="00990BD2"/>
    <w:rsid w:val="00991328"/>
    <w:rsid w:val="00991A1C"/>
    <w:rsid w:val="009925C6"/>
    <w:rsid w:val="00992D35"/>
    <w:rsid w:val="00992F70"/>
    <w:rsid w:val="0099316C"/>
    <w:rsid w:val="009932CC"/>
    <w:rsid w:val="009936B4"/>
    <w:rsid w:val="009939FD"/>
    <w:rsid w:val="00993A30"/>
    <w:rsid w:val="00993E0B"/>
    <w:rsid w:val="009948A0"/>
    <w:rsid w:val="00994A3D"/>
    <w:rsid w:val="009959FC"/>
    <w:rsid w:val="00995BB5"/>
    <w:rsid w:val="00995C2C"/>
    <w:rsid w:val="00996225"/>
    <w:rsid w:val="009962EB"/>
    <w:rsid w:val="0099643D"/>
    <w:rsid w:val="0099655C"/>
    <w:rsid w:val="00996679"/>
    <w:rsid w:val="009969E3"/>
    <w:rsid w:val="00996F5E"/>
    <w:rsid w:val="00997122"/>
    <w:rsid w:val="009974BF"/>
    <w:rsid w:val="00997701"/>
    <w:rsid w:val="00997B30"/>
    <w:rsid w:val="009A0771"/>
    <w:rsid w:val="009A0857"/>
    <w:rsid w:val="009A0B67"/>
    <w:rsid w:val="009A1278"/>
    <w:rsid w:val="009A15C2"/>
    <w:rsid w:val="009A1ECB"/>
    <w:rsid w:val="009A2360"/>
    <w:rsid w:val="009A2AF0"/>
    <w:rsid w:val="009A2E23"/>
    <w:rsid w:val="009A2F74"/>
    <w:rsid w:val="009A31FD"/>
    <w:rsid w:val="009A3439"/>
    <w:rsid w:val="009A37EC"/>
    <w:rsid w:val="009A4161"/>
    <w:rsid w:val="009A4489"/>
    <w:rsid w:val="009A4785"/>
    <w:rsid w:val="009A48F8"/>
    <w:rsid w:val="009A49DD"/>
    <w:rsid w:val="009A5457"/>
    <w:rsid w:val="009A591D"/>
    <w:rsid w:val="009A5E17"/>
    <w:rsid w:val="009A68D2"/>
    <w:rsid w:val="009A6FA0"/>
    <w:rsid w:val="009A6FC6"/>
    <w:rsid w:val="009A7123"/>
    <w:rsid w:val="009A72D8"/>
    <w:rsid w:val="009A7330"/>
    <w:rsid w:val="009A75FD"/>
    <w:rsid w:val="009A781C"/>
    <w:rsid w:val="009A7AF4"/>
    <w:rsid w:val="009B0272"/>
    <w:rsid w:val="009B0A1A"/>
    <w:rsid w:val="009B0E09"/>
    <w:rsid w:val="009B11A3"/>
    <w:rsid w:val="009B1ED6"/>
    <w:rsid w:val="009B1EEA"/>
    <w:rsid w:val="009B2018"/>
    <w:rsid w:val="009B2271"/>
    <w:rsid w:val="009B2A62"/>
    <w:rsid w:val="009B2D16"/>
    <w:rsid w:val="009B3108"/>
    <w:rsid w:val="009B3375"/>
    <w:rsid w:val="009B3D25"/>
    <w:rsid w:val="009B43AE"/>
    <w:rsid w:val="009B4507"/>
    <w:rsid w:val="009B4714"/>
    <w:rsid w:val="009B4948"/>
    <w:rsid w:val="009B4B71"/>
    <w:rsid w:val="009B4C1D"/>
    <w:rsid w:val="009B506A"/>
    <w:rsid w:val="009B50BD"/>
    <w:rsid w:val="009B53EE"/>
    <w:rsid w:val="009B563A"/>
    <w:rsid w:val="009B5C61"/>
    <w:rsid w:val="009B5F7A"/>
    <w:rsid w:val="009B611E"/>
    <w:rsid w:val="009B6E7B"/>
    <w:rsid w:val="009B6F92"/>
    <w:rsid w:val="009B7D04"/>
    <w:rsid w:val="009C0301"/>
    <w:rsid w:val="009C0478"/>
    <w:rsid w:val="009C0824"/>
    <w:rsid w:val="009C0B22"/>
    <w:rsid w:val="009C0CDE"/>
    <w:rsid w:val="009C11AC"/>
    <w:rsid w:val="009C1435"/>
    <w:rsid w:val="009C1458"/>
    <w:rsid w:val="009C2B33"/>
    <w:rsid w:val="009C2B52"/>
    <w:rsid w:val="009C2B98"/>
    <w:rsid w:val="009C3442"/>
    <w:rsid w:val="009C3C3F"/>
    <w:rsid w:val="009C3CD5"/>
    <w:rsid w:val="009C3D7E"/>
    <w:rsid w:val="009C3E82"/>
    <w:rsid w:val="009C4130"/>
    <w:rsid w:val="009C43C4"/>
    <w:rsid w:val="009C4748"/>
    <w:rsid w:val="009C4B3E"/>
    <w:rsid w:val="009C4B45"/>
    <w:rsid w:val="009C4F56"/>
    <w:rsid w:val="009C4F5A"/>
    <w:rsid w:val="009C51DC"/>
    <w:rsid w:val="009C5224"/>
    <w:rsid w:val="009C53EC"/>
    <w:rsid w:val="009C57EA"/>
    <w:rsid w:val="009C597E"/>
    <w:rsid w:val="009C5B3D"/>
    <w:rsid w:val="009C624F"/>
    <w:rsid w:val="009C6521"/>
    <w:rsid w:val="009C6F2B"/>
    <w:rsid w:val="009C754C"/>
    <w:rsid w:val="009C76E1"/>
    <w:rsid w:val="009C7702"/>
    <w:rsid w:val="009C792E"/>
    <w:rsid w:val="009D01FC"/>
    <w:rsid w:val="009D082F"/>
    <w:rsid w:val="009D10C6"/>
    <w:rsid w:val="009D11A6"/>
    <w:rsid w:val="009D139D"/>
    <w:rsid w:val="009D14E1"/>
    <w:rsid w:val="009D165E"/>
    <w:rsid w:val="009D16C5"/>
    <w:rsid w:val="009D185C"/>
    <w:rsid w:val="009D198C"/>
    <w:rsid w:val="009D1B90"/>
    <w:rsid w:val="009D1EC7"/>
    <w:rsid w:val="009D22FC"/>
    <w:rsid w:val="009D2553"/>
    <w:rsid w:val="009D271B"/>
    <w:rsid w:val="009D2CDA"/>
    <w:rsid w:val="009D303A"/>
    <w:rsid w:val="009D36D2"/>
    <w:rsid w:val="009D381E"/>
    <w:rsid w:val="009D3FAD"/>
    <w:rsid w:val="009D4455"/>
    <w:rsid w:val="009D4608"/>
    <w:rsid w:val="009D4BD9"/>
    <w:rsid w:val="009D530A"/>
    <w:rsid w:val="009D552D"/>
    <w:rsid w:val="009D59EF"/>
    <w:rsid w:val="009D60A2"/>
    <w:rsid w:val="009D658B"/>
    <w:rsid w:val="009D6606"/>
    <w:rsid w:val="009D679D"/>
    <w:rsid w:val="009D6B58"/>
    <w:rsid w:val="009D6D47"/>
    <w:rsid w:val="009D759B"/>
    <w:rsid w:val="009D7E66"/>
    <w:rsid w:val="009E0398"/>
    <w:rsid w:val="009E050E"/>
    <w:rsid w:val="009E060D"/>
    <w:rsid w:val="009E0AC1"/>
    <w:rsid w:val="009E13B6"/>
    <w:rsid w:val="009E1A3B"/>
    <w:rsid w:val="009E1FA4"/>
    <w:rsid w:val="009E2225"/>
    <w:rsid w:val="009E250F"/>
    <w:rsid w:val="009E26CB"/>
    <w:rsid w:val="009E29FB"/>
    <w:rsid w:val="009E2D55"/>
    <w:rsid w:val="009E3654"/>
    <w:rsid w:val="009E3C6C"/>
    <w:rsid w:val="009E4272"/>
    <w:rsid w:val="009E4D1B"/>
    <w:rsid w:val="009E51BE"/>
    <w:rsid w:val="009E53B3"/>
    <w:rsid w:val="009E5667"/>
    <w:rsid w:val="009E5EA7"/>
    <w:rsid w:val="009E600B"/>
    <w:rsid w:val="009E633C"/>
    <w:rsid w:val="009E63AC"/>
    <w:rsid w:val="009E68DD"/>
    <w:rsid w:val="009E6982"/>
    <w:rsid w:val="009E6D22"/>
    <w:rsid w:val="009E721A"/>
    <w:rsid w:val="009E72A4"/>
    <w:rsid w:val="009E7767"/>
    <w:rsid w:val="009F031B"/>
    <w:rsid w:val="009F0456"/>
    <w:rsid w:val="009F0584"/>
    <w:rsid w:val="009F09A0"/>
    <w:rsid w:val="009F1071"/>
    <w:rsid w:val="009F11F2"/>
    <w:rsid w:val="009F1BCE"/>
    <w:rsid w:val="009F27CD"/>
    <w:rsid w:val="009F2FD6"/>
    <w:rsid w:val="009F3560"/>
    <w:rsid w:val="009F4772"/>
    <w:rsid w:val="009F5018"/>
    <w:rsid w:val="009F55CF"/>
    <w:rsid w:val="009F57F8"/>
    <w:rsid w:val="009F5A2F"/>
    <w:rsid w:val="009F5EA2"/>
    <w:rsid w:val="009F60FD"/>
    <w:rsid w:val="009F6D68"/>
    <w:rsid w:val="009F786C"/>
    <w:rsid w:val="009F7C0A"/>
    <w:rsid w:val="00A006EB"/>
    <w:rsid w:val="00A00AA8"/>
    <w:rsid w:val="00A00C20"/>
    <w:rsid w:val="00A00DA8"/>
    <w:rsid w:val="00A00ED4"/>
    <w:rsid w:val="00A00F7C"/>
    <w:rsid w:val="00A01412"/>
    <w:rsid w:val="00A014C8"/>
    <w:rsid w:val="00A0153C"/>
    <w:rsid w:val="00A01540"/>
    <w:rsid w:val="00A01A83"/>
    <w:rsid w:val="00A01B0C"/>
    <w:rsid w:val="00A01FAE"/>
    <w:rsid w:val="00A0277F"/>
    <w:rsid w:val="00A02C14"/>
    <w:rsid w:val="00A02EED"/>
    <w:rsid w:val="00A038F4"/>
    <w:rsid w:val="00A039FF"/>
    <w:rsid w:val="00A03CA2"/>
    <w:rsid w:val="00A03EB7"/>
    <w:rsid w:val="00A04724"/>
    <w:rsid w:val="00A04C0F"/>
    <w:rsid w:val="00A04F93"/>
    <w:rsid w:val="00A06462"/>
    <w:rsid w:val="00A06631"/>
    <w:rsid w:val="00A069FE"/>
    <w:rsid w:val="00A06DCB"/>
    <w:rsid w:val="00A07A2F"/>
    <w:rsid w:val="00A07EBB"/>
    <w:rsid w:val="00A0D89D"/>
    <w:rsid w:val="00A1010C"/>
    <w:rsid w:val="00A10909"/>
    <w:rsid w:val="00A10F33"/>
    <w:rsid w:val="00A1140A"/>
    <w:rsid w:val="00A1184D"/>
    <w:rsid w:val="00A118F3"/>
    <w:rsid w:val="00A1193A"/>
    <w:rsid w:val="00A11CBA"/>
    <w:rsid w:val="00A11D76"/>
    <w:rsid w:val="00A1218B"/>
    <w:rsid w:val="00A12598"/>
    <w:rsid w:val="00A129A4"/>
    <w:rsid w:val="00A12CFF"/>
    <w:rsid w:val="00A12F4E"/>
    <w:rsid w:val="00A1342F"/>
    <w:rsid w:val="00A1371E"/>
    <w:rsid w:val="00A13912"/>
    <w:rsid w:val="00A13A3F"/>
    <w:rsid w:val="00A13D33"/>
    <w:rsid w:val="00A13F05"/>
    <w:rsid w:val="00A146F0"/>
    <w:rsid w:val="00A1487A"/>
    <w:rsid w:val="00A14C2C"/>
    <w:rsid w:val="00A14CC5"/>
    <w:rsid w:val="00A150B1"/>
    <w:rsid w:val="00A15498"/>
    <w:rsid w:val="00A15ECA"/>
    <w:rsid w:val="00A160C4"/>
    <w:rsid w:val="00A16818"/>
    <w:rsid w:val="00A16B4B"/>
    <w:rsid w:val="00A16C61"/>
    <w:rsid w:val="00A16C67"/>
    <w:rsid w:val="00A16E6C"/>
    <w:rsid w:val="00A16EB5"/>
    <w:rsid w:val="00A170AB"/>
    <w:rsid w:val="00A1723F"/>
    <w:rsid w:val="00A17580"/>
    <w:rsid w:val="00A17696"/>
    <w:rsid w:val="00A17828"/>
    <w:rsid w:val="00A17F3A"/>
    <w:rsid w:val="00A180C5"/>
    <w:rsid w:val="00A20185"/>
    <w:rsid w:val="00A20893"/>
    <w:rsid w:val="00A21016"/>
    <w:rsid w:val="00A2124A"/>
    <w:rsid w:val="00A218A4"/>
    <w:rsid w:val="00A218D1"/>
    <w:rsid w:val="00A21C5A"/>
    <w:rsid w:val="00A2228C"/>
    <w:rsid w:val="00A22504"/>
    <w:rsid w:val="00A22AAF"/>
    <w:rsid w:val="00A22CE6"/>
    <w:rsid w:val="00A23087"/>
    <w:rsid w:val="00A23661"/>
    <w:rsid w:val="00A236B3"/>
    <w:rsid w:val="00A238EE"/>
    <w:rsid w:val="00A23D0B"/>
    <w:rsid w:val="00A24BDB"/>
    <w:rsid w:val="00A24F4C"/>
    <w:rsid w:val="00A250AF"/>
    <w:rsid w:val="00A253AE"/>
    <w:rsid w:val="00A253EC"/>
    <w:rsid w:val="00A256A9"/>
    <w:rsid w:val="00A26514"/>
    <w:rsid w:val="00A26C4B"/>
    <w:rsid w:val="00A26D0F"/>
    <w:rsid w:val="00A26F32"/>
    <w:rsid w:val="00A27287"/>
    <w:rsid w:val="00A275F1"/>
    <w:rsid w:val="00A27708"/>
    <w:rsid w:val="00A302CF"/>
    <w:rsid w:val="00A31346"/>
    <w:rsid w:val="00A3190B"/>
    <w:rsid w:val="00A31F67"/>
    <w:rsid w:val="00A31FBE"/>
    <w:rsid w:val="00A320D4"/>
    <w:rsid w:val="00A320E1"/>
    <w:rsid w:val="00A32B84"/>
    <w:rsid w:val="00A32CB3"/>
    <w:rsid w:val="00A32D7E"/>
    <w:rsid w:val="00A32E81"/>
    <w:rsid w:val="00A32EDC"/>
    <w:rsid w:val="00A33288"/>
    <w:rsid w:val="00A344E3"/>
    <w:rsid w:val="00A3460F"/>
    <w:rsid w:val="00A347BA"/>
    <w:rsid w:val="00A34EDE"/>
    <w:rsid w:val="00A34F35"/>
    <w:rsid w:val="00A35544"/>
    <w:rsid w:val="00A35D0C"/>
    <w:rsid w:val="00A35FF0"/>
    <w:rsid w:val="00A362A2"/>
    <w:rsid w:val="00A3743B"/>
    <w:rsid w:val="00A37622"/>
    <w:rsid w:val="00A37BAD"/>
    <w:rsid w:val="00A37EE5"/>
    <w:rsid w:val="00A4017B"/>
    <w:rsid w:val="00A40378"/>
    <w:rsid w:val="00A40619"/>
    <w:rsid w:val="00A40741"/>
    <w:rsid w:val="00A40853"/>
    <w:rsid w:val="00A4086F"/>
    <w:rsid w:val="00A4088D"/>
    <w:rsid w:val="00A40BDF"/>
    <w:rsid w:val="00A40D7D"/>
    <w:rsid w:val="00A40EA2"/>
    <w:rsid w:val="00A41F50"/>
    <w:rsid w:val="00A42833"/>
    <w:rsid w:val="00A42D2F"/>
    <w:rsid w:val="00A42D55"/>
    <w:rsid w:val="00A42FA0"/>
    <w:rsid w:val="00A42FFE"/>
    <w:rsid w:val="00A43010"/>
    <w:rsid w:val="00A44160"/>
    <w:rsid w:val="00A444A4"/>
    <w:rsid w:val="00A44567"/>
    <w:rsid w:val="00A445C7"/>
    <w:rsid w:val="00A445E0"/>
    <w:rsid w:val="00A44641"/>
    <w:rsid w:val="00A44E22"/>
    <w:rsid w:val="00A45176"/>
    <w:rsid w:val="00A45B06"/>
    <w:rsid w:val="00A45E91"/>
    <w:rsid w:val="00A45FF9"/>
    <w:rsid w:val="00A468EC"/>
    <w:rsid w:val="00A46DD0"/>
    <w:rsid w:val="00A473C8"/>
    <w:rsid w:val="00A474C4"/>
    <w:rsid w:val="00A47963"/>
    <w:rsid w:val="00A501E1"/>
    <w:rsid w:val="00A505E2"/>
    <w:rsid w:val="00A509E9"/>
    <w:rsid w:val="00A5107F"/>
    <w:rsid w:val="00A510C9"/>
    <w:rsid w:val="00A513BA"/>
    <w:rsid w:val="00A51643"/>
    <w:rsid w:val="00A51830"/>
    <w:rsid w:val="00A51DC9"/>
    <w:rsid w:val="00A51EA5"/>
    <w:rsid w:val="00A522E6"/>
    <w:rsid w:val="00A52418"/>
    <w:rsid w:val="00A524A6"/>
    <w:rsid w:val="00A52B8F"/>
    <w:rsid w:val="00A5307C"/>
    <w:rsid w:val="00A53126"/>
    <w:rsid w:val="00A531D6"/>
    <w:rsid w:val="00A53204"/>
    <w:rsid w:val="00A534AF"/>
    <w:rsid w:val="00A5353F"/>
    <w:rsid w:val="00A54190"/>
    <w:rsid w:val="00A542B6"/>
    <w:rsid w:val="00A54A63"/>
    <w:rsid w:val="00A54BEF"/>
    <w:rsid w:val="00A54D49"/>
    <w:rsid w:val="00A54D52"/>
    <w:rsid w:val="00A5500E"/>
    <w:rsid w:val="00A550A2"/>
    <w:rsid w:val="00A55666"/>
    <w:rsid w:val="00A55C8D"/>
    <w:rsid w:val="00A5683D"/>
    <w:rsid w:val="00A56BFD"/>
    <w:rsid w:val="00A56C44"/>
    <w:rsid w:val="00A56F24"/>
    <w:rsid w:val="00A572EA"/>
    <w:rsid w:val="00A57398"/>
    <w:rsid w:val="00A57905"/>
    <w:rsid w:val="00A600EF"/>
    <w:rsid w:val="00A6019E"/>
    <w:rsid w:val="00A603E0"/>
    <w:rsid w:val="00A60467"/>
    <w:rsid w:val="00A60E6F"/>
    <w:rsid w:val="00A613E0"/>
    <w:rsid w:val="00A61E03"/>
    <w:rsid w:val="00A63A2A"/>
    <w:rsid w:val="00A63D99"/>
    <w:rsid w:val="00A63DC4"/>
    <w:rsid w:val="00A63E79"/>
    <w:rsid w:val="00A63E7C"/>
    <w:rsid w:val="00A64547"/>
    <w:rsid w:val="00A647C6"/>
    <w:rsid w:val="00A64B3D"/>
    <w:rsid w:val="00A64ECF"/>
    <w:rsid w:val="00A65767"/>
    <w:rsid w:val="00A65783"/>
    <w:rsid w:val="00A66223"/>
    <w:rsid w:val="00A66936"/>
    <w:rsid w:val="00A66A58"/>
    <w:rsid w:val="00A701EC"/>
    <w:rsid w:val="00A70788"/>
    <w:rsid w:val="00A707AD"/>
    <w:rsid w:val="00A7082D"/>
    <w:rsid w:val="00A709B7"/>
    <w:rsid w:val="00A70A60"/>
    <w:rsid w:val="00A70C38"/>
    <w:rsid w:val="00A70D13"/>
    <w:rsid w:val="00A70F5A"/>
    <w:rsid w:val="00A71061"/>
    <w:rsid w:val="00A711AA"/>
    <w:rsid w:val="00A71426"/>
    <w:rsid w:val="00A7192E"/>
    <w:rsid w:val="00A71ED0"/>
    <w:rsid w:val="00A721CF"/>
    <w:rsid w:val="00A72ED1"/>
    <w:rsid w:val="00A72ED9"/>
    <w:rsid w:val="00A73268"/>
    <w:rsid w:val="00A73287"/>
    <w:rsid w:val="00A737CF"/>
    <w:rsid w:val="00A73CFA"/>
    <w:rsid w:val="00A73EEF"/>
    <w:rsid w:val="00A7404A"/>
    <w:rsid w:val="00A742BD"/>
    <w:rsid w:val="00A747DE"/>
    <w:rsid w:val="00A74A7F"/>
    <w:rsid w:val="00A74E37"/>
    <w:rsid w:val="00A74E82"/>
    <w:rsid w:val="00A75892"/>
    <w:rsid w:val="00A76027"/>
    <w:rsid w:val="00A77A33"/>
    <w:rsid w:val="00A77F8B"/>
    <w:rsid w:val="00A80271"/>
    <w:rsid w:val="00A80293"/>
    <w:rsid w:val="00A80BDE"/>
    <w:rsid w:val="00A80EBF"/>
    <w:rsid w:val="00A8111E"/>
    <w:rsid w:val="00A8177F"/>
    <w:rsid w:val="00A81AF8"/>
    <w:rsid w:val="00A81C6F"/>
    <w:rsid w:val="00A81D6E"/>
    <w:rsid w:val="00A81D9F"/>
    <w:rsid w:val="00A82116"/>
    <w:rsid w:val="00A826DC"/>
    <w:rsid w:val="00A831CA"/>
    <w:rsid w:val="00A83367"/>
    <w:rsid w:val="00A833FD"/>
    <w:rsid w:val="00A837AD"/>
    <w:rsid w:val="00A838E0"/>
    <w:rsid w:val="00A839FC"/>
    <w:rsid w:val="00A83AB6"/>
    <w:rsid w:val="00A83B46"/>
    <w:rsid w:val="00A83DF1"/>
    <w:rsid w:val="00A83E29"/>
    <w:rsid w:val="00A83FC3"/>
    <w:rsid w:val="00A84070"/>
    <w:rsid w:val="00A841F5"/>
    <w:rsid w:val="00A8477D"/>
    <w:rsid w:val="00A84B4B"/>
    <w:rsid w:val="00A85681"/>
    <w:rsid w:val="00A858C6"/>
    <w:rsid w:val="00A85ADA"/>
    <w:rsid w:val="00A85B19"/>
    <w:rsid w:val="00A85CBD"/>
    <w:rsid w:val="00A85F52"/>
    <w:rsid w:val="00A85FAC"/>
    <w:rsid w:val="00A85FF5"/>
    <w:rsid w:val="00A86148"/>
    <w:rsid w:val="00A865AE"/>
    <w:rsid w:val="00A86BB1"/>
    <w:rsid w:val="00A87339"/>
    <w:rsid w:val="00A875BC"/>
    <w:rsid w:val="00A877A6"/>
    <w:rsid w:val="00A87F6D"/>
    <w:rsid w:val="00A9016B"/>
    <w:rsid w:val="00A90353"/>
    <w:rsid w:val="00A9049A"/>
    <w:rsid w:val="00A90642"/>
    <w:rsid w:val="00A90D3D"/>
    <w:rsid w:val="00A912A1"/>
    <w:rsid w:val="00A914BA"/>
    <w:rsid w:val="00A91823"/>
    <w:rsid w:val="00A91AB4"/>
    <w:rsid w:val="00A924E5"/>
    <w:rsid w:val="00A9295E"/>
    <w:rsid w:val="00A9297E"/>
    <w:rsid w:val="00A929A9"/>
    <w:rsid w:val="00A93261"/>
    <w:rsid w:val="00A9372C"/>
    <w:rsid w:val="00A94094"/>
    <w:rsid w:val="00A941A2"/>
    <w:rsid w:val="00A9455D"/>
    <w:rsid w:val="00A94BAF"/>
    <w:rsid w:val="00A95058"/>
    <w:rsid w:val="00A95316"/>
    <w:rsid w:val="00A95AED"/>
    <w:rsid w:val="00A95B0C"/>
    <w:rsid w:val="00A95D19"/>
    <w:rsid w:val="00A96142"/>
    <w:rsid w:val="00A96263"/>
    <w:rsid w:val="00A966B0"/>
    <w:rsid w:val="00A96B2E"/>
    <w:rsid w:val="00A96D74"/>
    <w:rsid w:val="00A97743"/>
    <w:rsid w:val="00A97B62"/>
    <w:rsid w:val="00A97D16"/>
    <w:rsid w:val="00AA07DB"/>
    <w:rsid w:val="00AA0C44"/>
    <w:rsid w:val="00AA0D6D"/>
    <w:rsid w:val="00AA0DEE"/>
    <w:rsid w:val="00AA0E15"/>
    <w:rsid w:val="00AA238B"/>
    <w:rsid w:val="00AA25DA"/>
    <w:rsid w:val="00AA26B5"/>
    <w:rsid w:val="00AA2C41"/>
    <w:rsid w:val="00AA2CC3"/>
    <w:rsid w:val="00AA3663"/>
    <w:rsid w:val="00AA3D67"/>
    <w:rsid w:val="00AA4697"/>
    <w:rsid w:val="00AA4710"/>
    <w:rsid w:val="00AA4775"/>
    <w:rsid w:val="00AA4E59"/>
    <w:rsid w:val="00AA4E75"/>
    <w:rsid w:val="00AA4EC1"/>
    <w:rsid w:val="00AA5A83"/>
    <w:rsid w:val="00AA6617"/>
    <w:rsid w:val="00AA73E1"/>
    <w:rsid w:val="00AA74C4"/>
    <w:rsid w:val="00AA74F1"/>
    <w:rsid w:val="00AA7760"/>
    <w:rsid w:val="00AA7CFB"/>
    <w:rsid w:val="00AB00CA"/>
    <w:rsid w:val="00AB0814"/>
    <w:rsid w:val="00AB0EAA"/>
    <w:rsid w:val="00AB1830"/>
    <w:rsid w:val="00AB1B46"/>
    <w:rsid w:val="00AB2132"/>
    <w:rsid w:val="00AB216C"/>
    <w:rsid w:val="00AB22DB"/>
    <w:rsid w:val="00AB234C"/>
    <w:rsid w:val="00AB28FC"/>
    <w:rsid w:val="00AB2BDA"/>
    <w:rsid w:val="00AB30E1"/>
    <w:rsid w:val="00AB3494"/>
    <w:rsid w:val="00AB356A"/>
    <w:rsid w:val="00AB36A8"/>
    <w:rsid w:val="00AB3DC4"/>
    <w:rsid w:val="00AB3EA1"/>
    <w:rsid w:val="00AB4349"/>
    <w:rsid w:val="00AB4BB9"/>
    <w:rsid w:val="00AB4C96"/>
    <w:rsid w:val="00AB4DE5"/>
    <w:rsid w:val="00AB503C"/>
    <w:rsid w:val="00AB5218"/>
    <w:rsid w:val="00AB5676"/>
    <w:rsid w:val="00AB5F6D"/>
    <w:rsid w:val="00AB6478"/>
    <w:rsid w:val="00AB7A0B"/>
    <w:rsid w:val="00AB7BEB"/>
    <w:rsid w:val="00AB7FB3"/>
    <w:rsid w:val="00AC027B"/>
    <w:rsid w:val="00AC0454"/>
    <w:rsid w:val="00AC0960"/>
    <w:rsid w:val="00AC11E7"/>
    <w:rsid w:val="00AC15E0"/>
    <w:rsid w:val="00AC1CC2"/>
    <w:rsid w:val="00AC1DA6"/>
    <w:rsid w:val="00AC1E05"/>
    <w:rsid w:val="00AC2451"/>
    <w:rsid w:val="00AC293E"/>
    <w:rsid w:val="00AC2C8F"/>
    <w:rsid w:val="00AC2E87"/>
    <w:rsid w:val="00AC32FA"/>
    <w:rsid w:val="00AC3EDA"/>
    <w:rsid w:val="00AC4B67"/>
    <w:rsid w:val="00AC52F8"/>
    <w:rsid w:val="00AC5937"/>
    <w:rsid w:val="00AC6067"/>
    <w:rsid w:val="00AC60C0"/>
    <w:rsid w:val="00AC68F0"/>
    <w:rsid w:val="00AC6DC9"/>
    <w:rsid w:val="00AC6E1B"/>
    <w:rsid w:val="00AC7398"/>
    <w:rsid w:val="00AC75BF"/>
    <w:rsid w:val="00AC7C97"/>
    <w:rsid w:val="00AC7D48"/>
    <w:rsid w:val="00AC7F65"/>
    <w:rsid w:val="00AD0117"/>
    <w:rsid w:val="00AD0257"/>
    <w:rsid w:val="00AD0313"/>
    <w:rsid w:val="00AD09C6"/>
    <w:rsid w:val="00AD1583"/>
    <w:rsid w:val="00AD16CF"/>
    <w:rsid w:val="00AD290E"/>
    <w:rsid w:val="00AD2CD1"/>
    <w:rsid w:val="00AD3204"/>
    <w:rsid w:val="00AD3388"/>
    <w:rsid w:val="00AD45F0"/>
    <w:rsid w:val="00AD4809"/>
    <w:rsid w:val="00AD4B85"/>
    <w:rsid w:val="00AD4DAE"/>
    <w:rsid w:val="00AD5065"/>
    <w:rsid w:val="00AD50E0"/>
    <w:rsid w:val="00AD54C2"/>
    <w:rsid w:val="00AD553E"/>
    <w:rsid w:val="00AD58C6"/>
    <w:rsid w:val="00AD5965"/>
    <w:rsid w:val="00AD5AA4"/>
    <w:rsid w:val="00AD5EEF"/>
    <w:rsid w:val="00AD6752"/>
    <w:rsid w:val="00AD79FF"/>
    <w:rsid w:val="00AD7C51"/>
    <w:rsid w:val="00AD7CC7"/>
    <w:rsid w:val="00AD7DE8"/>
    <w:rsid w:val="00AD7E67"/>
    <w:rsid w:val="00AE0109"/>
    <w:rsid w:val="00AE0122"/>
    <w:rsid w:val="00AE02BF"/>
    <w:rsid w:val="00AE0CD9"/>
    <w:rsid w:val="00AE1701"/>
    <w:rsid w:val="00AE1B1E"/>
    <w:rsid w:val="00AE216E"/>
    <w:rsid w:val="00AE3735"/>
    <w:rsid w:val="00AE3F47"/>
    <w:rsid w:val="00AE4E5D"/>
    <w:rsid w:val="00AE4EC8"/>
    <w:rsid w:val="00AE5238"/>
    <w:rsid w:val="00AE5313"/>
    <w:rsid w:val="00AE56A9"/>
    <w:rsid w:val="00AE57F6"/>
    <w:rsid w:val="00AE5B0D"/>
    <w:rsid w:val="00AE6039"/>
    <w:rsid w:val="00AE6110"/>
    <w:rsid w:val="00AE6C1C"/>
    <w:rsid w:val="00AE73F2"/>
    <w:rsid w:val="00AE778B"/>
    <w:rsid w:val="00AE77DD"/>
    <w:rsid w:val="00AE7A9D"/>
    <w:rsid w:val="00AF0266"/>
    <w:rsid w:val="00AF08A9"/>
    <w:rsid w:val="00AF0D9A"/>
    <w:rsid w:val="00AF0DB1"/>
    <w:rsid w:val="00AF0F88"/>
    <w:rsid w:val="00AF12C7"/>
    <w:rsid w:val="00AF131D"/>
    <w:rsid w:val="00AF1983"/>
    <w:rsid w:val="00AF1B24"/>
    <w:rsid w:val="00AF1CCB"/>
    <w:rsid w:val="00AF1D65"/>
    <w:rsid w:val="00AF23CD"/>
    <w:rsid w:val="00AF2E40"/>
    <w:rsid w:val="00AF31FA"/>
    <w:rsid w:val="00AF379B"/>
    <w:rsid w:val="00AF3F1A"/>
    <w:rsid w:val="00AF447B"/>
    <w:rsid w:val="00AF4585"/>
    <w:rsid w:val="00AF4EA0"/>
    <w:rsid w:val="00AF4EE6"/>
    <w:rsid w:val="00AF54C5"/>
    <w:rsid w:val="00AF5634"/>
    <w:rsid w:val="00AF65E5"/>
    <w:rsid w:val="00AF6905"/>
    <w:rsid w:val="00AF69FF"/>
    <w:rsid w:val="00AF7D27"/>
    <w:rsid w:val="00B00312"/>
    <w:rsid w:val="00B0052A"/>
    <w:rsid w:val="00B00705"/>
    <w:rsid w:val="00B00DD9"/>
    <w:rsid w:val="00B01974"/>
    <w:rsid w:val="00B01BFB"/>
    <w:rsid w:val="00B01FB1"/>
    <w:rsid w:val="00B01FDB"/>
    <w:rsid w:val="00B024C2"/>
    <w:rsid w:val="00B02556"/>
    <w:rsid w:val="00B02EAA"/>
    <w:rsid w:val="00B02F60"/>
    <w:rsid w:val="00B031A3"/>
    <w:rsid w:val="00B03285"/>
    <w:rsid w:val="00B034E5"/>
    <w:rsid w:val="00B036F2"/>
    <w:rsid w:val="00B03752"/>
    <w:rsid w:val="00B03D61"/>
    <w:rsid w:val="00B03EF6"/>
    <w:rsid w:val="00B04316"/>
    <w:rsid w:val="00B04A2D"/>
    <w:rsid w:val="00B04AA6"/>
    <w:rsid w:val="00B05206"/>
    <w:rsid w:val="00B053D0"/>
    <w:rsid w:val="00B05C3B"/>
    <w:rsid w:val="00B05E62"/>
    <w:rsid w:val="00B06227"/>
    <w:rsid w:val="00B063AE"/>
    <w:rsid w:val="00B07031"/>
    <w:rsid w:val="00B070FE"/>
    <w:rsid w:val="00B0721E"/>
    <w:rsid w:val="00B073C6"/>
    <w:rsid w:val="00B077A9"/>
    <w:rsid w:val="00B07974"/>
    <w:rsid w:val="00B079FC"/>
    <w:rsid w:val="00B07A62"/>
    <w:rsid w:val="00B07A81"/>
    <w:rsid w:val="00B07DF2"/>
    <w:rsid w:val="00B10045"/>
    <w:rsid w:val="00B10B33"/>
    <w:rsid w:val="00B10DFB"/>
    <w:rsid w:val="00B11105"/>
    <w:rsid w:val="00B11416"/>
    <w:rsid w:val="00B12448"/>
    <w:rsid w:val="00B126C1"/>
    <w:rsid w:val="00B12715"/>
    <w:rsid w:val="00B127D3"/>
    <w:rsid w:val="00B12C44"/>
    <w:rsid w:val="00B12CD1"/>
    <w:rsid w:val="00B12DD6"/>
    <w:rsid w:val="00B12F12"/>
    <w:rsid w:val="00B13E1E"/>
    <w:rsid w:val="00B13E8E"/>
    <w:rsid w:val="00B1458C"/>
    <w:rsid w:val="00B14918"/>
    <w:rsid w:val="00B1493B"/>
    <w:rsid w:val="00B14D61"/>
    <w:rsid w:val="00B156C2"/>
    <w:rsid w:val="00B15856"/>
    <w:rsid w:val="00B15FE7"/>
    <w:rsid w:val="00B16379"/>
    <w:rsid w:val="00B16536"/>
    <w:rsid w:val="00B16BF9"/>
    <w:rsid w:val="00B16EEF"/>
    <w:rsid w:val="00B1726E"/>
    <w:rsid w:val="00B17678"/>
    <w:rsid w:val="00B17729"/>
    <w:rsid w:val="00B177A3"/>
    <w:rsid w:val="00B1789B"/>
    <w:rsid w:val="00B17F15"/>
    <w:rsid w:val="00B2099D"/>
    <w:rsid w:val="00B21117"/>
    <w:rsid w:val="00B21129"/>
    <w:rsid w:val="00B21AD5"/>
    <w:rsid w:val="00B21B1D"/>
    <w:rsid w:val="00B22036"/>
    <w:rsid w:val="00B221B5"/>
    <w:rsid w:val="00B2251B"/>
    <w:rsid w:val="00B22530"/>
    <w:rsid w:val="00B237D0"/>
    <w:rsid w:val="00B23A9E"/>
    <w:rsid w:val="00B24229"/>
    <w:rsid w:val="00B242A3"/>
    <w:rsid w:val="00B24469"/>
    <w:rsid w:val="00B249B7"/>
    <w:rsid w:val="00B24D25"/>
    <w:rsid w:val="00B24DF9"/>
    <w:rsid w:val="00B25160"/>
    <w:rsid w:val="00B25334"/>
    <w:rsid w:val="00B256E3"/>
    <w:rsid w:val="00B25825"/>
    <w:rsid w:val="00B258C4"/>
    <w:rsid w:val="00B259FD"/>
    <w:rsid w:val="00B25E5B"/>
    <w:rsid w:val="00B25F09"/>
    <w:rsid w:val="00B265AB"/>
    <w:rsid w:val="00B26B95"/>
    <w:rsid w:val="00B26D5A"/>
    <w:rsid w:val="00B26D96"/>
    <w:rsid w:val="00B26F93"/>
    <w:rsid w:val="00B271FA"/>
    <w:rsid w:val="00B27297"/>
    <w:rsid w:val="00B27B05"/>
    <w:rsid w:val="00B27C0C"/>
    <w:rsid w:val="00B27CAE"/>
    <w:rsid w:val="00B27EA1"/>
    <w:rsid w:val="00B300D3"/>
    <w:rsid w:val="00B302A6"/>
    <w:rsid w:val="00B3058A"/>
    <w:rsid w:val="00B30DE9"/>
    <w:rsid w:val="00B30EF4"/>
    <w:rsid w:val="00B30FE7"/>
    <w:rsid w:val="00B31AAE"/>
    <w:rsid w:val="00B31F7A"/>
    <w:rsid w:val="00B32E64"/>
    <w:rsid w:val="00B33063"/>
    <w:rsid w:val="00B33607"/>
    <w:rsid w:val="00B3389F"/>
    <w:rsid w:val="00B34854"/>
    <w:rsid w:val="00B3498A"/>
    <w:rsid w:val="00B351FE"/>
    <w:rsid w:val="00B35376"/>
    <w:rsid w:val="00B365EE"/>
    <w:rsid w:val="00B36777"/>
    <w:rsid w:val="00B36F61"/>
    <w:rsid w:val="00B37045"/>
    <w:rsid w:val="00B3707C"/>
    <w:rsid w:val="00B372E3"/>
    <w:rsid w:val="00B3752F"/>
    <w:rsid w:val="00B37804"/>
    <w:rsid w:val="00B3799D"/>
    <w:rsid w:val="00B37ABF"/>
    <w:rsid w:val="00B37E51"/>
    <w:rsid w:val="00B4013E"/>
    <w:rsid w:val="00B40283"/>
    <w:rsid w:val="00B40B0B"/>
    <w:rsid w:val="00B40B5A"/>
    <w:rsid w:val="00B40C8D"/>
    <w:rsid w:val="00B40D21"/>
    <w:rsid w:val="00B40ED9"/>
    <w:rsid w:val="00B415C1"/>
    <w:rsid w:val="00B41714"/>
    <w:rsid w:val="00B420F2"/>
    <w:rsid w:val="00B4287E"/>
    <w:rsid w:val="00B428B6"/>
    <w:rsid w:val="00B42D2D"/>
    <w:rsid w:val="00B42FE0"/>
    <w:rsid w:val="00B43114"/>
    <w:rsid w:val="00B4317B"/>
    <w:rsid w:val="00B435B3"/>
    <w:rsid w:val="00B43A01"/>
    <w:rsid w:val="00B43A74"/>
    <w:rsid w:val="00B4502C"/>
    <w:rsid w:val="00B4504A"/>
    <w:rsid w:val="00B4508E"/>
    <w:rsid w:val="00B45CB8"/>
    <w:rsid w:val="00B4631F"/>
    <w:rsid w:val="00B469B8"/>
    <w:rsid w:val="00B46B33"/>
    <w:rsid w:val="00B46C05"/>
    <w:rsid w:val="00B47055"/>
    <w:rsid w:val="00B4755F"/>
    <w:rsid w:val="00B47E96"/>
    <w:rsid w:val="00B50436"/>
    <w:rsid w:val="00B50762"/>
    <w:rsid w:val="00B50E09"/>
    <w:rsid w:val="00B510D5"/>
    <w:rsid w:val="00B51279"/>
    <w:rsid w:val="00B515D3"/>
    <w:rsid w:val="00B51A7A"/>
    <w:rsid w:val="00B51A90"/>
    <w:rsid w:val="00B51D2F"/>
    <w:rsid w:val="00B51EE7"/>
    <w:rsid w:val="00B527C2"/>
    <w:rsid w:val="00B52D0B"/>
    <w:rsid w:val="00B52F38"/>
    <w:rsid w:val="00B53068"/>
    <w:rsid w:val="00B53461"/>
    <w:rsid w:val="00B53FD2"/>
    <w:rsid w:val="00B54758"/>
    <w:rsid w:val="00B54B23"/>
    <w:rsid w:val="00B56005"/>
    <w:rsid w:val="00B56CC0"/>
    <w:rsid w:val="00B571E7"/>
    <w:rsid w:val="00B57298"/>
    <w:rsid w:val="00B572DC"/>
    <w:rsid w:val="00B57E03"/>
    <w:rsid w:val="00B602C5"/>
    <w:rsid w:val="00B60458"/>
    <w:rsid w:val="00B60DFC"/>
    <w:rsid w:val="00B60E16"/>
    <w:rsid w:val="00B61082"/>
    <w:rsid w:val="00B610C5"/>
    <w:rsid w:val="00B6171D"/>
    <w:rsid w:val="00B6183B"/>
    <w:rsid w:val="00B62432"/>
    <w:rsid w:val="00B6264F"/>
    <w:rsid w:val="00B6271C"/>
    <w:rsid w:val="00B6297D"/>
    <w:rsid w:val="00B62999"/>
    <w:rsid w:val="00B62F09"/>
    <w:rsid w:val="00B638EF"/>
    <w:rsid w:val="00B64091"/>
    <w:rsid w:val="00B64363"/>
    <w:rsid w:val="00B643E9"/>
    <w:rsid w:val="00B64412"/>
    <w:rsid w:val="00B64488"/>
    <w:rsid w:val="00B64DC2"/>
    <w:rsid w:val="00B64DFC"/>
    <w:rsid w:val="00B6594D"/>
    <w:rsid w:val="00B65D2D"/>
    <w:rsid w:val="00B66A0C"/>
    <w:rsid w:val="00B66A46"/>
    <w:rsid w:val="00B66C71"/>
    <w:rsid w:val="00B66E5B"/>
    <w:rsid w:val="00B67EFE"/>
    <w:rsid w:val="00B701B0"/>
    <w:rsid w:val="00B70721"/>
    <w:rsid w:val="00B70ACC"/>
    <w:rsid w:val="00B70CD8"/>
    <w:rsid w:val="00B70D2A"/>
    <w:rsid w:val="00B70D48"/>
    <w:rsid w:val="00B70E58"/>
    <w:rsid w:val="00B710A2"/>
    <w:rsid w:val="00B71139"/>
    <w:rsid w:val="00B71A48"/>
    <w:rsid w:val="00B72123"/>
    <w:rsid w:val="00B7249F"/>
    <w:rsid w:val="00B726D7"/>
    <w:rsid w:val="00B72DCE"/>
    <w:rsid w:val="00B72E7F"/>
    <w:rsid w:val="00B72E85"/>
    <w:rsid w:val="00B73C3C"/>
    <w:rsid w:val="00B73E98"/>
    <w:rsid w:val="00B74115"/>
    <w:rsid w:val="00B74C9A"/>
    <w:rsid w:val="00B74F3F"/>
    <w:rsid w:val="00B75027"/>
    <w:rsid w:val="00B75978"/>
    <w:rsid w:val="00B75B6F"/>
    <w:rsid w:val="00B77115"/>
    <w:rsid w:val="00B77510"/>
    <w:rsid w:val="00B77F0B"/>
    <w:rsid w:val="00B80674"/>
    <w:rsid w:val="00B807C7"/>
    <w:rsid w:val="00B80A01"/>
    <w:rsid w:val="00B80DFE"/>
    <w:rsid w:val="00B80F36"/>
    <w:rsid w:val="00B813E8"/>
    <w:rsid w:val="00B82153"/>
    <w:rsid w:val="00B82560"/>
    <w:rsid w:val="00B827E1"/>
    <w:rsid w:val="00B829DF"/>
    <w:rsid w:val="00B82D33"/>
    <w:rsid w:val="00B82E07"/>
    <w:rsid w:val="00B82EF2"/>
    <w:rsid w:val="00B831D4"/>
    <w:rsid w:val="00B83547"/>
    <w:rsid w:val="00B838B5"/>
    <w:rsid w:val="00B849AA"/>
    <w:rsid w:val="00B84D07"/>
    <w:rsid w:val="00B84FF2"/>
    <w:rsid w:val="00B851A9"/>
    <w:rsid w:val="00B85532"/>
    <w:rsid w:val="00B856CB"/>
    <w:rsid w:val="00B858F2"/>
    <w:rsid w:val="00B85D28"/>
    <w:rsid w:val="00B861A7"/>
    <w:rsid w:val="00B86218"/>
    <w:rsid w:val="00B86E80"/>
    <w:rsid w:val="00B87904"/>
    <w:rsid w:val="00B87A2F"/>
    <w:rsid w:val="00B90212"/>
    <w:rsid w:val="00B9026C"/>
    <w:rsid w:val="00B90449"/>
    <w:rsid w:val="00B9079D"/>
    <w:rsid w:val="00B912B4"/>
    <w:rsid w:val="00B913B5"/>
    <w:rsid w:val="00B91600"/>
    <w:rsid w:val="00B91FC7"/>
    <w:rsid w:val="00B92540"/>
    <w:rsid w:val="00B9263E"/>
    <w:rsid w:val="00B9272D"/>
    <w:rsid w:val="00B92A92"/>
    <w:rsid w:val="00B92AEF"/>
    <w:rsid w:val="00B930BF"/>
    <w:rsid w:val="00B93127"/>
    <w:rsid w:val="00B9345E"/>
    <w:rsid w:val="00B93ABE"/>
    <w:rsid w:val="00B94205"/>
    <w:rsid w:val="00B94600"/>
    <w:rsid w:val="00B9469A"/>
    <w:rsid w:val="00B94897"/>
    <w:rsid w:val="00B94A7C"/>
    <w:rsid w:val="00B9561E"/>
    <w:rsid w:val="00B95A1E"/>
    <w:rsid w:val="00B95E93"/>
    <w:rsid w:val="00B96849"/>
    <w:rsid w:val="00B96A3E"/>
    <w:rsid w:val="00B96E1B"/>
    <w:rsid w:val="00B9723B"/>
    <w:rsid w:val="00BA03F1"/>
    <w:rsid w:val="00BA05FA"/>
    <w:rsid w:val="00BA1170"/>
    <w:rsid w:val="00BA1759"/>
    <w:rsid w:val="00BA1DDE"/>
    <w:rsid w:val="00BA1E3D"/>
    <w:rsid w:val="00BA1F04"/>
    <w:rsid w:val="00BA22FB"/>
    <w:rsid w:val="00BA283E"/>
    <w:rsid w:val="00BA2BD3"/>
    <w:rsid w:val="00BA2C8B"/>
    <w:rsid w:val="00BA3B69"/>
    <w:rsid w:val="00BA411E"/>
    <w:rsid w:val="00BA4235"/>
    <w:rsid w:val="00BA42CE"/>
    <w:rsid w:val="00BA4B5C"/>
    <w:rsid w:val="00BA5321"/>
    <w:rsid w:val="00BA55A8"/>
    <w:rsid w:val="00BA59FE"/>
    <w:rsid w:val="00BA5E4F"/>
    <w:rsid w:val="00BA5F38"/>
    <w:rsid w:val="00BA66F1"/>
    <w:rsid w:val="00BA6845"/>
    <w:rsid w:val="00BA7397"/>
    <w:rsid w:val="00BA7459"/>
    <w:rsid w:val="00BA76FB"/>
    <w:rsid w:val="00BA77F1"/>
    <w:rsid w:val="00BA7BAE"/>
    <w:rsid w:val="00BB030C"/>
    <w:rsid w:val="00BB0711"/>
    <w:rsid w:val="00BB075D"/>
    <w:rsid w:val="00BB07E6"/>
    <w:rsid w:val="00BB09E9"/>
    <w:rsid w:val="00BB0FEE"/>
    <w:rsid w:val="00BB11AB"/>
    <w:rsid w:val="00BB141A"/>
    <w:rsid w:val="00BB21F7"/>
    <w:rsid w:val="00BB225F"/>
    <w:rsid w:val="00BB286A"/>
    <w:rsid w:val="00BB2B6C"/>
    <w:rsid w:val="00BB34AE"/>
    <w:rsid w:val="00BB37C6"/>
    <w:rsid w:val="00BB3E9F"/>
    <w:rsid w:val="00BB3F41"/>
    <w:rsid w:val="00BB400F"/>
    <w:rsid w:val="00BB4817"/>
    <w:rsid w:val="00BB4960"/>
    <w:rsid w:val="00BB4D83"/>
    <w:rsid w:val="00BB570F"/>
    <w:rsid w:val="00BB5ED0"/>
    <w:rsid w:val="00BB618D"/>
    <w:rsid w:val="00BB6675"/>
    <w:rsid w:val="00BC0309"/>
    <w:rsid w:val="00BC0C84"/>
    <w:rsid w:val="00BC0D30"/>
    <w:rsid w:val="00BC108D"/>
    <w:rsid w:val="00BC189B"/>
    <w:rsid w:val="00BC1BBD"/>
    <w:rsid w:val="00BC1C5E"/>
    <w:rsid w:val="00BC1D61"/>
    <w:rsid w:val="00BC20B2"/>
    <w:rsid w:val="00BC2624"/>
    <w:rsid w:val="00BC27E5"/>
    <w:rsid w:val="00BC2A31"/>
    <w:rsid w:val="00BC2CF8"/>
    <w:rsid w:val="00BC45A4"/>
    <w:rsid w:val="00BC46AB"/>
    <w:rsid w:val="00BC49F5"/>
    <w:rsid w:val="00BC5873"/>
    <w:rsid w:val="00BC679F"/>
    <w:rsid w:val="00BC7017"/>
    <w:rsid w:val="00BC7310"/>
    <w:rsid w:val="00BC74B1"/>
    <w:rsid w:val="00BD10BE"/>
    <w:rsid w:val="00BD1B6A"/>
    <w:rsid w:val="00BD1CC1"/>
    <w:rsid w:val="00BD1D03"/>
    <w:rsid w:val="00BD1D85"/>
    <w:rsid w:val="00BD2221"/>
    <w:rsid w:val="00BD24E7"/>
    <w:rsid w:val="00BD2A55"/>
    <w:rsid w:val="00BD316A"/>
    <w:rsid w:val="00BD3237"/>
    <w:rsid w:val="00BD3698"/>
    <w:rsid w:val="00BD3D2D"/>
    <w:rsid w:val="00BD3F08"/>
    <w:rsid w:val="00BD40BC"/>
    <w:rsid w:val="00BD4BA2"/>
    <w:rsid w:val="00BD517C"/>
    <w:rsid w:val="00BD55B4"/>
    <w:rsid w:val="00BD5CE8"/>
    <w:rsid w:val="00BD609E"/>
    <w:rsid w:val="00BD64AA"/>
    <w:rsid w:val="00BD6943"/>
    <w:rsid w:val="00BD6B93"/>
    <w:rsid w:val="00BD6C2B"/>
    <w:rsid w:val="00BD6C49"/>
    <w:rsid w:val="00BD6F0F"/>
    <w:rsid w:val="00BD715D"/>
    <w:rsid w:val="00BD74B5"/>
    <w:rsid w:val="00BD751A"/>
    <w:rsid w:val="00BD75F8"/>
    <w:rsid w:val="00BD7D14"/>
    <w:rsid w:val="00BD7E1D"/>
    <w:rsid w:val="00BE0249"/>
    <w:rsid w:val="00BE059F"/>
    <w:rsid w:val="00BE0749"/>
    <w:rsid w:val="00BE0EC6"/>
    <w:rsid w:val="00BE0F2C"/>
    <w:rsid w:val="00BE1B36"/>
    <w:rsid w:val="00BE2250"/>
    <w:rsid w:val="00BE24FD"/>
    <w:rsid w:val="00BE2613"/>
    <w:rsid w:val="00BE2702"/>
    <w:rsid w:val="00BE323B"/>
    <w:rsid w:val="00BE3F26"/>
    <w:rsid w:val="00BE411D"/>
    <w:rsid w:val="00BE444C"/>
    <w:rsid w:val="00BE4589"/>
    <w:rsid w:val="00BE4801"/>
    <w:rsid w:val="00BE4C27"/>
    <w:rsid w:val="00BE4E12"/>
    <w:rsid w:val="00BE4EE2"/>
    <w:rsid w:val="00BE5058"/>
    <w:rsid w:val="00BE5374"/>
    <w:rsid w:val="00BE5454"/>
    <w:rsid w:val="00BE54B9"/>
    <w:rsid w:val="00BE5802"/>
    <w:rsid w:val="00BE5869"/>
    <w:rsid w:val="00BE595C"/>
    <w:rsid w:val="00BE5BAD"/>
    <w:rsid w:val="00BE6000"/>
    <w:rsid w:val="00BE6097"/>
    <w:rsid w:val="00BE652E"/>
    <w:rsid w:val="00BE65D4"/>
    <w:rsid w:val="00BE6837"/>
    <w:rsid w:val="00BE6EA6"/>
    <w:rsid w:val="00BE7114"/>
    <w:rsid w:val="00BE7192"/>
    <w:rsid w:val="00BE7278"/>
    <w:rsid w:val="00BE7558"/>
    <w:rsid w:val="00BE7DFC"/>
    <w:rsid w:val="00BF11F7"/>
    <w:rsid w:val="00BF1250"/>
    <w:rsid w:val="00BF14FD"/>
    <w:rsid w:val="00BF154E"/>
    <w:rsid w:val="00BF1A99"/>
    <w:rsid w:val="00BF1CF6"/>
    <w:rsid w:val="00BF1F06"/>
    <w:rsid w:val="00BF237F"/>
    <w:rsid w:val="00BF240C"/>
    <w:rsid w:val="00BF241A"/>
    <w:rsid w:val="00BF2993"/>
    <w:rsid w:val="00BF2E53"/>
    <w:rsid w:val="00BF2FA2"/>
    <w:rsid w:val="00BF30DF"/>
    <w:rsid w:val="00BF3359"/>
    <w:rsid w:val="00BF378B"/>
    <w:rsid w:val="00BF3A32"/>
    <w:rsid w:val="00BF3AD0"/>
    <w:rsid w:val="00BF3C17"/>
    <w:rsid w:val="00BF4A58"/>
    <w:rsid w:val="00BF4D52"/>
    <w:rsid w:val="00BF50E3"/>
    <w:rsid w:val="00BF57AC"/>
    <w:rsid w:val="00BF59E0"/>
    <w:rsid w:val="00BF5D69"/>
    <w:rsid w:val="00BF5FA5"/>
    <w:rsid w:val="00BF605D"/>
    <w:rsid w:val="00BF615D"/>
    <w:rsid w:val="00BF6419"/>
    <w:rsid w:val="00BF6896"/>
    <w:rsid w:val="00BF68C8"/>
    <w:rsid w:val="00BF6B9B"/>
    <w:rsid w:val="00BF70C0"/>
    <w:rsid w:val="00BF7437"/>
    <w:rsid w:val="00BF751D"/>
    <w:rsid w:val="00BF7947"/>
    <w:rsid w:val="00BF7F7E"/>
    <w:rsid w:val="00C00520"/>
    <w:rsid w:val="00C00D4D"/>
    <w:rsid w:val="00C0159D"/>
    <w:rsid w:val="00C018B7"/>
    <w:rsid w:val="00C0209E"/>
    <w:rsid w:val="00C0214A"/>
    <w:rsid w:val="00C0290E"/>
    <w:rsid w:val="00C02A91"/>
    <w:rsid w:val="00C02AB0"/>
    <w:rsid w:val="00C02C77"/>
    <w:rsid w:val="00C033E0"/>
    <w:rsid w:val="00C03579"/>
    <w:rsid w:val="00C03791"/>
    <w:rsid w:val="00C03D7F"/>
    <w:rsid w:val="00C03DBE"/>
    <w:rsid w:val="00C03E65"/>
    <w:rsid w:val="00C0406A"/>
    <w:rsid w:val="00C04473"/>
    <w:rsid w:val="00C045C2"/>
    <w:rsid w:val="00C048F1"/>
    <w:rsid w:val="00C05146"/>
    <w:rsid w:val="00C05195"/>
    <w:rsid w:val="00C05572"/>
    <w:rsid w:val="00C057AD"/>
    <w:rsid w:val="00C059A3"/>
    <w:rsid w:val="00C05A7C"/>
    <w:rsid w:val="00C05A88"/>
    <w:rsid w:val="00C05BDF"/>
    <w:rsid w:val="00C05E6F"/>
    <w:rsid w:val="00C0612A"/>
    <w:rsid w:val="00C06182"/>
    <w:rsid w:val="00C061FA"/>
    <w:rsid w:val="00C06866"/>
    <w:rsid w:val="00C0694A"/>
    <w:rsid w:val="00C0749E"/>
    <w:rsid w:val="00C0764B"/>
    <w:rsid w:val="00C077D0"/>
    <w:rsid w:val="00C0798C"/>
    <w:rsid w:val="00C1016C"/>
    <w:rsid w:val="00C10438"/>
    <w:rsid w:val="00C11045"/>
    <w:rsid w:val="00C110CD"/>
    <w:rsid w:val="00C1139C"/>
    <w:rsid w:val="00C11646"/>
    <w:rsid w:val="00C11885"/>
    <w:rsid w:val="00C11962"/>
    <w:rsid w:val="00C11C57"/>
    <w:rsid w:val="00C11F73"/>
    <w:rsid w:val="00C12226"/>
    <w:rsid w:val="00C12594"/>
    <w:rsid w:val="00C12665"/>
    <w:rsid w:val="00C126F0"/>
    <w:rsid w:val="00C12920"/>
    <w:rsid w:val="00C12BAF"/>
    <w:rsid w:val="00C13429"/>
    <w:rsid w:val="00C13578"/>
    <w:rsid w:val="00C13698"/>
    <w:rsid w:val="00C13DA0"/>
    <w:rsid w:val="00C13DBB"/>
    <w:rsid w:val="00C13EAD"/>
    <w:rsid w:val="00C140B7"/>
    <w:rsid w:val="00C1422A"/>
    <w:rsid w:val="00C157FC"/>
    <w:rsid w:val="00C15AE0"/>
    <w:rsid w:val="00C15F5F"/>
    <w:rsid w:val="00C16A1C"/>
    <w:rsid w:val="00C16C64"/>
    <w:rsid w:val="00C16D3F"/>
    <w:rsid w:val="00C17182"/>
    <w:rsid w:val="00C171E9"/>
    <w:rsid w:val="00C1735B"/>
    <w:rsid w:val="00C173BF"/>
    <w:rsid w:val="00C173CB"/>
    <w:rsid w:val="00C175AB"/>
    <w:rsid w:val="00C175BA"/>
    <w:rsid w:val="00C176F8"/>
    <w:rsid w:val="00C17727"/>
    <w:rsid w:val="00C17F03"/>
    <w:rsid w:val="00C20111"/>
    <w:rsid w:val="00C20BAB"/>
    <w:rsid w:val="00C20DBB"/>
    <w:rsid w:val="00C20E1B"/>
    <w:rsid w:val="00C20EB5"/>
    <w:rsid w:val="00C210D2"/>
    <w:rsid w:val="00C21236"/>
    <w:rsid w:val="00C21342"/>
    <w:rsid w:val="00C21455"/>
    <w:rsid w:val="00C2145B"/>
    <w:rsid w:val="00C2180A"/>
    <w:rsid w:val="00C21F78"/>
    <w:rsid w:val="00C220FA"/>
    <w:rsid w:val="00C2216B"/>
    <w:rsid w:val="00C226C5"/>
    <w:rsid w:val="00C227F0"/>
    <w:rsid w:val="00C22896"/>
    <w:rsid w:val="00C22989"/>
    <w:rsid w:val="00C229ED"/>
    <w:rsid w:val="00C22E49"/>
    <w:rsid w:val="00C22EC4"/>
    <w:rsid w:val="00C239D1"/>
    <w:rsid w:val="00C2417E"/>
    <w:rsid w:val="00C24418"/>
    <w:rsid w:val="00C24496"/>
    <w:rsid w:val="00C244C9"/>
    <w:rsid w:val="00C248C4"/>
    <w:rsid w:val="00C24AE2"/>
    <w:rsid w:val="00C25305"/>
    <w:rsid w:val="00C256B7"/>
    <w:rsid w:val="00C256D0"/>
    <w:rsid w:val="00C2649E"/>
    <w:rsid w:val="00C264D8"/>
    <w:rsid w:val="00C26523"/>
    <w:rsid w:val="00C266BB"/>
    <w:rsid w:val="00C267A9"/>
    <w:rsid w:val="00C26BD3"/>
    <w:rsid w:val="00C26D5A"/>
    <w:rsid w:val="00C26DAC"/>
    <w:rsid w:val="00C271B7"/>
    <w:rsid w:val="00C2721D"/>
    <w:rsid w:val="00C272BE"/>
    <w:rsid w:val="00C27439"/>
    <w:rsid w:val="00C27795"/>
    <w:rsid w:val="00C27D91"/>
    <w:rsid w:val="00C307AE"/>
    <w:rsid w:val="00C30B04"/>
    <w:rsid w:val="00C30C57"/>
    <w:rsid w:val="00C30E6F"/>
    <w:rsid w:val="00C311DC"/>
    <w:rsid w:val="00C31A7E"/>
    <w:rsid w:val="00C31F0B"/>
    <w:rsid w:val="00C3221C"/>
    <w:rsid w:val="00C3276A"/>
    <w:rsid w:val="00C3297D"/>
    <w:rsid w:val="00C32C2E"/>
    <w:rsid w:val="00C32EB1"/>
    <w:rsid w:val="00C32EB8"/>
    <w:rsid w:val="00C33062"/>
    <w:rsid w:val="00C33197"/>
    <w:rsid w:val="00C332B8"/>
    <w:rsid w:val="00C3333E"/>
    <w:rsid w:val="00C333A6"/>
    <w:rsid w:val="00C333E2"/>
    <w:rsid w:val="00C33615"/>
    <w:rsid w:val="00C336DE"/>
    <w:rsid w:val="00C3372F"/>
    <w:rsid w:val="00C33D03"/>
    <w:rsid w:val="00C33DA1"/>
    <w:rsid w:val="00C34807"/>
    <w:rsid w:val="00C34C70"/>
    <w:rsid w:val="00C34CA1"/>
    <w:rsid w:val="00C351AB"/>
    <w:rsid w:val="00C354E8"/>
    <w:rsid w:val="00C35511"/>
    <w:rsid w:val="00C35612"/>
    <w:rsid w:val="00C3574B"/>
    <w:rsid w:val="00C35A76"/>
    <w:rsid w:val="00C35DBB"/>
    <w:rsid w:val="00C36294"/>
    <w:rsid w:val="00C366E5"/>
    <w:rsid w:val="00C36C44"/>
    <w:rsid w:val="00C371ED"/>
    <w:rsid w:val="00C3721D"/>
    <w:rsid w:val="00C3752C"/>
    <w:rsid w:val="00C37B81"/>
    <w:rsid w:val="00C405A8"/>
    <w:rsid w:val="00C40B3C"/>
    <w:rsid w:val="00C412D6"/>
    <w:rsid w:val="00C41417"/>
    <w:rsid w:val="00C41BAB"/>
    <w:rsid w:val="00C427B3"/>
    <w:rsid w:val="00C42A71"/>
    <w:rsid w:val="00C432FF"/>
    <w:rsid w:val="00C43322"/>
    <w:rsid w:val="00C435C2"/>
    <w:rsid w:val="00C438BE"/>
    <w:rsid w:val="00C43D68"/>
    <w:rsid w:val="00C44063"/>
    <w:rsid w:val="00C44328"/>
    <w:rsid w:val="00C446C2"/>
    <w:rsid w:val="00C44A61"/>
    <w:rsid w:val="00C44AC1"/>
    <w:rsid w:val="00C44B06"/>
    <w:rsid w:val="00C44E80"/>
    <w:rsid w:val="00C44F53"/>
    <w:rsid w:val="00C45737"/>
    <w:rsid w:val="00C45A2D"/>
    <w:rsid w:val="00C45FC0"/>
    <w:rsid w:val="00C45FF5"/>
    <w:rsid w:val="00C46089"/>
    <w:rsid w:val="00C46838"/>
    <w:rsid w:val="00C46843"/>
    <w:rsid w:val="00C46FC6"/>
    <w:rsid w:val="00C471C2"/>
    <w:rsid w:val="00C476DE"/>
    <w:rsid w:val="00C477EC"/>
    <w:rsid w:val="00C4786E"/>
    <w:rsid w:val="00C47BE0"/>
    <w:rsid w:val="00C50205"/>
    <w:rsid w:val="00C50304"/>
    <w:rsid w:val="00C504FB"/>
    <w:rsid w:val="00C5063C"/>
    <w:rsid w:val="00C50ADD"/>
    <w:rsid w:val="00C50BDA"/>
    <w:rsid w:val="00C50EB4"/>
    <w:rsid w:val="00C51B7D"/>
    <w:rsid w:val="00C51F84"/>
    <w:rsid w:val="00C51F8E"/>
    <w:rsid w:val="00C522D0"/>
    <w:rsid w:val="00C5238C"/>
    <w:rsid w:val="00C525B2"/>
    <w:rsid w:val="00C532F0"/>
    <w:rsid w:val="00C53661"/>
    <w:rsid w:val="00C537BE"/>
    <w:rsid w:val="00C53908"/>
    <w:rsid w:val="00C53D04"/>
    <w:rsid w:val="00C53D13"/>
    <w:rsid w:val="00C5487A"/>
    <w:rsid w:val="00C55200"/>
    <w:rsid w:val="00C5627B"/>
    <w:rsid w:val="00C56B21"/>
    <w:rsid w:val="00C56B3E"/>
    <w:rsid w:val="00C56C39"/>
    <w:rsid w:val="00C56DF4"/>
    <w:rsid w:val="00C56FEA"/>
    <w:rsid w:val="00C57563"/>
    <w:rsid w:val="00C57B62"/>
    <w:rsid w:val="00C57C49"/>
    <w:rsid w:val="00C57C97"/>
    <w:rsid w:val="00C6099B"/>
    <w:rsid w:val="00C60EAD"/>
    <w:rsid w:val="00C60F21"/>
    <w:rsid w:val="00C611F4"/>
    <w:rsid w:val="00C61DA0"/>
    <w:rsid w:val="00C628EC"/>
    <w:rsid w:val="00C62C35"/>
    <w:rsid w:val="00C62C7A"/>
    <w:rsid w:val="00C6365B"/>
    <w:rsid w:val="00C6394C"/>
    <w:rsid w:val="00C64745"/>
    <w:rsid w:val="00C647E5"/>
    <w:rsid w:val="00C64FFA"/>
    <w:rsid w:val="00C658DA"/>
    <w:rsid w:val="00C65A37"/>
    <w:rsid w:val="00C65D31"/>
    <w:rsid w:val="00C65F79"/>
    <w:rsid w:val="00C665A3"/>
    <w:rsid w:val="00C66807"/>
    <w:rsid w:val="00C6690A"/>
    <w:rsid w:val="00C66C16"/>
    <w:rsid w:val="00C679A6"/>
    <w:rsid w:val="00C67A61"/>
    <w:rsid w:val="00C67DCA"/>
    <w:rsid w:val="00C67E7D"/>
    <w:rsid w:val="00C67E82"/>
    <w:rsid w:val="00C67F61"/>
    <w:rsid w:val="00C7025E"/>
    <w:rsid w:val="00C7045D"/>
    <w:rsid w:val="00C70463"/>
    <w:rsid w:val="00C7119A"/>
    <w:rsid w:val="00C7131C"/>
    <w:rsid w:val="00C7157C"/>
    <w:rsid w:val="00C71609"/>
    <w:rsid w:val="00C716D9"/>
    <w:rsid w:val="00C72491"/>
    <w:rsid w:val="00C72780"/>
    <w:rsid w:val="00C72BA7"/>
    <w:rsid w:val="00C72E0E"/>
    <w:rsid w:val="00C7303E"/>
    <w:rsid w:val="00C73258"/>
    <w:rsid w:val="00C734C6"/>
    <w:rsid w:val="00C734FD"/>
    <w:rsid w:val="00C737A4"/>
    <w:rsid w:val="00C73A27"/>
    <w:rsid w:val="00C73F2B"/>
    <w:rsid w:val="00C74371"/>
    <w:rsid w:val="00C744A4"/>
    <w:rsid w:val="00C74E7B"/>
    <w:rsid w:val="00C74F4D"/>
    <w:rsid w:val="00C74FCF"/>
    <w:rsid w:val="00C75331"/>
    <w:rsid w:val="00C7572E"/>
    <w:rsid w:val="00C759C8"/>
    <w:rsid w:val="00C75E6D"/>
    <w:rsid w:val="00C7614C"/>
    <w:rsid w:val="00C7675E"/>
    <w:rsid w:val="00C76E62"/>
    <w:rsid w:val="00C77EBE"/>
    <w:rsid w:val="00C8034F"/>
    <w:rsid w:val="00C80AC4"/>
    <w:rsid w:val="00C81017"/>
    <w:rsid w:val="00C81156"/>
    <w:rsid w:val="00C81375"/>
    <w:rsid w:val="00C8150F"/>
    <w:rsid w:val="00C8177F"/>
    <w:rsid w:val="00C81A00"/>
    <w:rsid w:val="00C81C02"/>
    <w:rsid w:val="00C823BD"/>
    <w:rsid w:val="00C825E4"/>
    <w:rsid w:val="00C828B2"/>
    <w:rsid w:val="00C82D50"/>
    <w:rsid w:val="00C8304D"/>
    <w:rsid w:val="00C835AE"/>
    <w:rsid w:val="00C838A0"/>
    <w:rsid w:val="00C83C24"/>
    <w:rsid w:val="00C84298"/>
    <w:rsid w:val="00C8476E"/>
    <w:rsid w:val="00C84789"/>
    <w:rsid w:val="00C84A83"/>
    <w:rsid w:val="00C84DED"/>
    <w:rsid w:val="00C851C5"/>
    <w:rsid w:val="00C8530F"/>
    <w:rsid w:val="00C85563"/>
    <w:rsid w:val="00C85923"/>
    <w:rsid w:val="00C85EF3"/>
    <w:rsid w:val="00C863C4"/>
    <w:rsid w:val="00C86405"/>
    <w:rsid w:val="00C8655F"/>
    <w:rsid w:val="00C868AE"/>
    <w:rsid w:val="00C868D1"/>
    <w:rsid w:val="00C86CFF"/>
    <w:rsid w:val="00C86E48"/>
    <w:rsid w:val="00C8709C"/>
    <w:rsid w:val="00C870E2"/>
    <w:rsid w:val="00C871A0"/>
    <w:rsid w:val="00C87551"/>
    <w:rsid w:val="00C877D3"/>
    <w:rsid w:val="00C877E1"/>
    <w:rsid w:val="00C8784A"/>
    <w:rsid w:val="00C879A1"/>
    <w:rsid w:val="00C879E9"/>
    <w:rsid w:val="00C87C4D"/>
    <w:rsid w:val="00C90CD8"/>
    <w:rsid w:val="00C90F26"/>
    <w:rsid w:val="00C910DF"/>
    <w:rsid w:val="00C91159"/>
    <w:rsid w:val="00C9127B"/>
    <w:rsid w:val="00C91521"/>
    <w:rsid w:val="00C9178B"/>
    <w:rsid w:val="00C91EF5"/>
    <w:rsid w:val="00C92098"/>
    <w:rsid w:val="00C92242"/>
    <w:rsid w:val="00C928FF"/>
    <w:rsid w:val="00C9309D"/>
    <w:rsid w:val="00C9312E"/>
    <w:rsid w:val="00C93680"/>
    <w:rsid w:val="00C937BC"/>
    <w:rsid w:val="00C93BBB"/>
    <w:rsid w:val="00C93D5B"/>
    <w:rsid w:val="00C93F19"/>
    <w:rsid w:val="00C94128"/>
    <w:rsid w:val="00C943B2"/>
    <w:rsid w:val="00C94795"/>
    <w:rsid w:val="00C94800"/>
    <w:rsid w:val="00C9480E"/>
    <w:rsid w:val="00C94A46"/>
    <w:rsid w:val="00C94B7F"/>
    <w:rsid w:val="00C96242"/>
    <w:rsid w:val="00C96247"/>
    <w:rsid w:val="00C9650F"/>
    <w:rsid w:val="00C96D9A"/>
    <w:rsid w:val="00C97699"/>
    <w:rsid w:val="00C9794C"/>
    <w:rsid w:val="00C979C5"/>
    <w:rsid w:val="00CA0027"/>
    <w:rsid w:val="00CA0528"/>
    <w:rsid w:val="00CA05AF"/>
    <w:rsid w:val="00CA0E0B"/>
    <w:rsid w:val="00CA0E77"/>
    <w:rsid w:val="00CA1064"/>
    <w:rsid w:val="00CA14F9"/>
    <w:rsid w:val="00CA1A40"/>
    <w:rsid w:val="00CA1F23"/>
    <w:rsid w:val="00CA21B0"/>
    <w:rsid w:val="00CA2F60"/>
    <w:rsid w:val="00CA3314"/>
    <w:rsid w:val="00CA39D1"/>
    <w:rsid w:val="00CA3AA5"/>
    <w:rsid w:val="00CA3EDE"/>
    <w:rsid w:val="00CA41DE"/>
    <w:rsid w:val="00CA4CA0"/>
    <w:rsid w:val="00CA4D4F"/>
    <w:rsid w:val="00CA4E3D"/>
    <w:rsid w:val="00CA52DD"/>
    <w:rsid w:val="00CA547F"/>
    <w:rsid w:val="00CA5D76"/>
    <w:rsid w:val="00CA6259"/>
    <w:rsid w:val="00CA69CA"/>
    <w:rsid w:val="00CA6B11"/>
    <w:rsid w:val="00CA70F6"/>
    <w:rsid w:val="00CA7D23"/>
    <w:rsid w:val="00CB0665"/>
    <w:rsid w:val="00CB09D9"/>
    <w:rsid w:val="00CB0F1F"/>
    <w:rsid w:val="00CB14FD"/>
    <w:rsid w:val="00CB1657"/>
    <w:rsid w:val="00CB1833"/>
    <w:rsid w:val="00CB1882"/>
    <w:rsid w:val="00CB1902"/>
    <w:rsid w:val="00CB1E28"/>
    <w:rsid w:val="00CB1E31"/>
    <w:rsid w:val="00CB1EB5"/>
    <w:rsid w:val="00CB1ED5"/>
    <w:rsid w:val="00CB374F"/>
    <w:rsid w:val="00CB3A41"/>
    <w:rsid w:val="00CB3A46"/>
    <w:rsid w:val="00CB403E"/>
    <w:rsid w:val="00CB41A7"/>
    <w:rsid w:val="00CB4233"/>
    <w:rsid w:val="00CB4BA9"/>
    <w:rsid w:val="00CB6062"/>
    <w:rsid w:val="00CB63C4"/>
    <w:rsid w:val="00CB68EA"/>
    <w:rsid w:val="00CB6EBB"/>
    <w:rsid w:val="00CB7D7A"/>
    <w:rsid w:val="00CC0003"/>
    <w:rsid w:val="00CC09DD"/>
    <w:rsid w:val="00CC0EE5"/>
    <w:rsid w:val="00CC1071"/>
    <w:rsid w:val="00CC18A0"/>
    <w:rsid w:val="00CC18B8"/>
    <w:rsid w:val="00CC1A6A"/>
    <w:rsid w:val="00CC1AA1"/>
    <w:rsid w:val="00CC2136"/>
    <w:rsid w:val="00CC2997"/>
    <w:rsid w:val="00CC3046"/>
    <w:rsid w:val="00CC375A"/>
    <w:rsid w:val="00CC3811"/>
    <w:rsid w:val="00CC489B"/>
    <w:rsid w:val="00CC4F31"/>
    <w:rsid w:val="00CC51C7"/>
    <w:rsid w:val="00CC51DC"/>
    <w:rsid w:val="00CC57CD"/>
    <w:rsid w:val="00CC5982"/>
    <w:rsid w:val="00CC5E0E"/>
    <w:rsid w:val="00CC6832"/>
    <w:rsid w:val="00CC727B"/>
    <w:rsid w:val="00CC74EF"/>
    <w:rsid w:val="00CC7B22"/>
    <w:rsid w:val="00CD0235"/>
    <w:rsid w:val="00CD05A1"/>
    <w:rsid w:val="00CD0BD9"/>
    <w:rsid w:val="00CD0F04"/>
    <w:rsid w:val="00CD0F3F"/>
    <w:rsid w:val="00CD11A7"/>
    <w:rsid w:val="00CD13BB"/>
    <w:rsid w:val="00CD1546"/>
    <w:rsid w:val="00CD17DC"/>
    <w:rsid w:val="00CD1B64"/>
    <w:rsid w:val="00CD1B84"/>
    <w:rsid w:val="00CD222C"/>
    <w:rsid w:val="00CD2B53"/>
    <w:rsid w:val="00CD2C5B"/>
    <w:rsid w:val="00CD2D30"/>
    <w:rsid w:val="00CD35B5"/>
    <w:rsid w:val="00CD3754"/>
    <w:rsid w:val="00CD404D"/>
    <w:rsid w:val="00CD411B"/>
    <w:rsid w:val="00CD4182"/>
    <w:rsid w:val="00CD47B7"/>
    <w:rsid w:val="00CD4861"/>
    <w:rsid w:val="00CD4CA6"/>
    <w:rsid w:val="00CD510D"/>
    <w:rsid w:val="00CD58FA"/>
    <w:rsid w:val="00CD5C18"/>
    <w:rsid w:val="00CD5CDB"/>
    <w:rsid w:val="00CD6047"/>
    <w:rsid w:val="00CD6270"/>
    <w:rsid w:val="00CD6513"/>
    <w:rsid w:val="00CD6942"/>
    <w:rsid w:val="00CD6B50"/>
    <w:rsid w:val="00CD788A"/>
    <w:rsid w:val="00CD7AC1"/>
    <w:rsid w:val="00CD7B4A"/>
    <w:rsid w:val="00CE0FE4"/>
    <w:rsid w:val="00CE1445"/>
    <w:rsid w:val="00CE186B"/>
    <w:rsid w:val="00CE2781"/>
    <w:rsid w:val="00CE2BED"/>
    <w:rsid w:val="00CE35F0"/>
    <w:rsid w:val="00CE46B1"/>
    <w:rsid w:val="00CE4C58"/>
    <w:rsid w:val="00CE526E"/>
    <w:rsid w:val="00CE630F"/>
    <w:rsid w:val="00CE6428"/>
    <w:rsid w:val="00CE6AC4"/>
    <w:rsid w:val="00CE6E40"/>
    <w:rsid w:val="00CE76BB"/>
    <w:rsid w:val="00CE7D56"/>
    <w:rsid w:val="00CE7E4F"/>
    <w:rsid w:val="00CF005A"/>
    <w:rsid w:val="00CF0088"/>
    <w:rsid w:val="00CF015E"/>
    <w:rsid w:val="00CF032F"/>
    <w:rsid w:val="00CF03AA"/>
    <w:rsid w:val="00CF0681"/>
    <w:rsid w:val="00CF0AA7"/>
    <w:rsid w:val="00CF1E8C"/>
    <w:rsid w:val="00CF217F"/>
    <w:rsid w:val="00CF2AE4"/>
    <w:rsid w:val="00CF2CF5"/>
    <w:rsid w:val="00CF2CF8"/>
    <w:rsid w:val="00CF2E3F"/>
    <w:rsid w:val="00CF392C"/>
    <w:rsid w:val="00CF3FD0"/>
    <w:rsid w:val="00CF40B3"/>
    <w:rsid w:val="00CF4157"/>
    <w:rsid w:val="00CF4230"/>
    <w:rsid w:val="00CF4273"/>
    <w:rsid w:val="00CF4368"/>
    <w:rsid w:val="00CF43F2"/>
    <w:rsid w:val="00CF44CE"/>
    <w:rsid w:val="00CF4C07"/>
    <w:rsid w:val="00CF4D00"/>
    <w:rsid w:val="00CF4EE5"/>
    <w:rsid w:val="00CF4F37"/>
    <w:rsid w:val="00CF5620"/>
    <w:rsid w:val="00CF5965"/>
    <w:rsid w:val="00CF5AA3"/>
    <w:rsid w:val="00CF5BE2"/>
    <w:rsid w:val="00CF5ED6"/>
    <w:rsid w:val="00CF682D"/>
    <w:rsid w:val="00CF6880"/>
    <w:rsid w:val="00CF6DC8"/>
    <w:rsid w:val="00CF6EE2"/>
    <w:rsid w:val="00CF6F1D"/>
    <w:rsid w:val="00CF73FB"/>
    <w:rsid w:val="00CF787A"/>
    <w:rsid w:val="00CF7C33"/>
    <w:rsid w:val="00CF7E73"/>
    <w:rsid w:val="00D00510"/>
    <w:rsid w:val="00D00633"/>
    <w:rsid w:val="00D0082B"/>
    <w:rsid w:val="00D00ADD"/>
    <w:rsid w:val="00D01139"/>
    <w:rsid w:val="00D01D76"/>
    <w:rsid w:val="00D023FA"/>
    <w:rsid w:val="00D0280C"/>
    <w:rsid w:val="00D02951"/>
    <w:rsid w:val="00D02D13"/>
    <w:rsid w:val="00D030D8"/>
    <w:rsid w:val="00D0319D"/>
    <w:rsid w:val="00D0320D"/>
    <w:rsid w:val="00D043A8"/>
    <w:rsid w:val="00D04438"/>
    <w:rsid w:val="00D04846"/>
    <w:rsid w:val="00D048A2"/>
    <w:rsid w:val="00D0499B"/>
    <w:rsid w:val="00D0556A"/>
    <w:rsid w:val="00D0686D"/>
    <w:rsid w:val="00D068D6"/>
    <w:rsid w:val="00D0774F"/>
    <w:rsid w:val="00D07949"/>
    <w:rsid w:val="00D0797B"/>
    <w:rsid w:val="00D07A22"/>
    <w:rsid w:val="00D07DCD"/>
    <w:rsid w:val="00D10780"/>
    <w:rsid w:val="00D10F45"/>
    <w:rsid w:val="00D112AA"/>
    <w:rsid w:val="00D1160A"/>
    <w:rsid w:val="00D116AC"/>
    <w:rsid w:val="00D1184C"/>
    <w:rsid w:val="00D11DD6"/>
    <w:rsid w:val="00D11E3D"/>
    <w:rsid w:val="00D122D8"/>
    <w:rsid w:val="00D124CA"/>
    <w:rsid w:val="00D12575"/>
    <w:rsid w:val="00D12B61"/>
    <w:rsid w:val="00D12CB3"/>
    <w:rsid w:val="00D12D3E"/>
    <w:rsid w:val="00D13064"/>
    <w:rsid w:val="00D13249"/>
    <w:rsid w:val="00D13735"/>
    <w:rsid w:val="00D13AA5"/>
    <w:rsid w:val="00D13C40"/>
    <w:rsid w:val="00D13DE9"/>
    <w:rsid w:val="00D13DEA"/>
    <w:rsid w:val="00D1428C"/>
    <w:rsid w:val="00D14988"/>
    <w:rsid w:val="00D14EC6"/>
    <w:rsid w:val="00D15B0D"/>
    <w:rsid w:val="00D15D45"/>
    <w:rsid w:val="00D16B46"/>
    <w:rsid w:val="00D170AE"/>
    <w:rsid w:val="00D17390"/>
    <w:rsid w:val="00D1765D"/>
    <w:rsid w:val="00D1777B"/>
    <w:rsid w:val="00D1799F"/>
    <w:rsid w:val="00D17A9D"/>
    <w:rsid w:val="00D17BD0"/>
    <w:rsid w:val="00D1D431"/>
    <w:rsid w:val="00D202DE"/>
    <w:rsid w:val="00D20321"/>
    <w:rsid w:val="00D205A6"/>
    <w:rsid w:val="00D205B0"/>
    <w:rsid w:val="00D20880"/>
    <w:rsid w:val="00D20DA6"/>
    <w:rsid w:val="00D213B7"/>
    <w:rsid w:val="00D21482"/>
    <w:rsid w:val="00D21913"/>
    <w:rsid w:val="00D21923"/>
    <w:rsid w:val="00D220AC"/>
    <w:rsid w:val="00D22320"/>
    <w:rsid w:val="00D2269C"/>
    <w:rsid w:val="00D2299A"/>
    <w:rsid w:val="00D22F0C"/>
    <w:rsid w:val="00D234A3"/>
    <w:rsid w:val="00D23663"/>
    <w:rsid w:val="00D2384D"/>
    <w:rsid w:val="00D239A5"/>
    <w:rsid w:val="00D23FB7"/>
    <w:rsid w:val="00D243C5"/>
    <w:rsid w:val="00D2467E"/>
    <w:rsid w:val="00D2491E"/>
    <w:rsid w:val="00D259AE"/>
    <w:rsid w:val="00D25E4D"/>
    <w:rsid w:val="00D2649A"/>
    <w:rsid w:val="00D26932"/>
    <w:rsid w:val="00D269F4"/>
    <w:rsid w:val="00D30849"/>
    <w:rsid w:val="00D30D15"/>
    <w:rsid w:val="00D31869"/>
    <w:rsid w:val="00D31AD0"/>
    <w:rsid w:val="00D31D56"/>
    <w:rsid w:val="00D32125"/>
    <w:rsid w:val="00D32399"/>
    <w:rsid w:val="00D32497"/>
    <w:rsid w:val="00D32653"/>
    <w:rsid w:val="00D3280E"/>
    <w:rsid w:val="00D32EBB"/>
    <w:rsid w:val="00D33531"/>
    <w:rsid w:val="00D336C9"/>
    <w:rsid w:val="00D3374B"/>
    <w:rsid w:val="00D339F2"/>
    <w:rsid w:val="00D33DB2"/>
    <w:rsid w:val="00D341FB"/>
    <w:rsid w:val="00D34E2D"/>
    <w:rsid w:val="00D3538C"/>
    <w:rsid w:val="00D3578A"/>
    <w:rsid w:val="00D35CAB"/>
    <w:rsid w:val="00D36058"/>
    <w:rsid w:val="00D36AD5"/>
    <w:rsid w:val="00D36EB9"/>
    <w:rsid w:val="00D36F46"/>
    <w:rsid w:val="00D36FCE"/>
    <w:rsid w:val="00D372B5"/>
    <w:rsid w:val="00D37B0B"/>
    <w:rsid w:val="00D40285"/>
    <w:rsid w:val="00D40350"/>
    <w:rsid w:val="00D4080F"/>
    <w:rsid w:val="00D40846"/>
    <w:rsid w:val="00D4085B"/>
    <w:rsid w:val="00D40A8E"/>
    <w:rsid w:val="00D40B16"/>
    <w:rsid w:val="00D41A1A"/>
    <w:rsid w:val="00D420ED"/>
    <w:rsid w:val="00D4232B"/>
    <w:rsid w:val="00D424BE"/>
    <w:rsid w:val="00D4299C"/>
    <w:rsid w:val="00D42A56"/>
    <w:rsid w:val="00D43480"/>
    <w:rsid w:val="00D44736"/>
    <w:rsid w:val="00D450C7"/>
    <w:rsid w:val="00D459DC"/>
    <w:rsid w:val="00D461B8"/>
    <w:rsid w:val="00D462E2"/>
    <w:rsid w:val="00D46709"/>
    <w:rsid w:val="00D46A70"/>
    <w:rsid w:val="00D470EC"/>
    <w:rsid w:val="00D47352"/>
    <w:rsid w:val="00D474C6"/>
    <w:rsid w:val="00D47919"/>
    <w:rsid w:val="00D4791D"/>
    <w:rsid w:val="00D47A98"/>
    <w:rsid w:val="00D50257"/>
    <w:rsid w:val="00D504ED"/>
    <w:rsid w:val="00D50A6B"/>
    <w:rsid w:val="00D50A9E"/>
    <w:rsid w:val="00D50B65"/>
    <w:rsid w:val="00D51981"/>
    <w:rsid w:val="00D51B49"/>
    <w:rsid w:val="00D51B56"/>
    <w:rsid w:val="00D51E20"/>
    <w:rsid w:val="00D51F79"/>
    <w:rsid w:val="00D52463"/>
    <w:rsid w:val="00D524C4"/>
    <w:rsid w:val="00D530B0"/>
    <w:rsid w:val="00D53108"/>
    <w:rsid w:val="00D531A0"/>
    <w:rsid w:val="00D533C4"/>
    <w:rsid w:val="00D537EC"/>
    <w:rsid w:val="00D53BA0"/>
    <w:rsid w:val="00D53FAC"/>
    <w:rsid w:val="00D544F4"/>
    <w:rsid w:val="00D547FE"/>
    <w:rsid w:val="00D54A47"/>
    <w:rsid w:val="00D54D0F"/>
    <w:rsid w:val="00D54EFC"/>
    <w:rsid w:val="00D55995"/>
    <w:rsid w:val="00D55C9A"/>
    <w:rsid w:val="00D56114"/>
    <w:rsid w:val="00D5648E"/>
    <w:rsid w:val="00D56A62"/>
    <w:rsid w:val="00D56E2C"/>
    <w:rsid w:val="00D57622"/>
    <w:rsid w:val="00D576EC"/>
    <w:rsid w:val="00D576F4"/>
    <w:rsid w:val="00D577AC"/>
    <w:rsid w:val="00D57B7D"/>
    <w:rsid w:val="00D57F89"/>
    <w:rsid w:val="00D60673"/>
    <w:rsid w:val="00D609FC"/>
    <w:rsid w:val="00D60CBC"/>
    <w:rsid w:val="00D60E2C"/>
    <w:rsid w:val="00D60ECC"/>
    <w:rsid w:val="00D60F2D"/>
    <w:rsid w:val="00D6171D"/>
    <w:rsid w:val="00D619FF"/>
    <w:rsid w:val="00D620C9"/>
    <w:rsid w:val="00D62960"/>
    <w:rsid w:val="00D62CEF"/>
    <w:rsid w:val="00D6325B"/>
    <w:rsid w:val="00D6331B"/>
    <w:rsid w:val="00D637CE"/>
    <w:rsid w:val="00D63813"/>
    <w:rsid w:val="00D639E9"/>
    <w:rsid w:val="00D63CB9"/>
    <w:rsid w:val="00D63D1D"/>
    <w:rsid w:val="00D63E58"/>
    <w:rsid w:val="00D64056"/>
    <w:rsid w:val="00D6414C"/>
    <w:rsid w:val="00D644F5"/>
    <w:rsid w:val="00D64EDC"/>
    <w:rsid w:val="00D64FC4"/>
    <w:rsid w:val="00D651DF"/>
    <w:rsid w:val="00D653C1"/>
    <w:rsid w:val="00D65582"/>
    <w:rsid w:val="00D65AE5"/>
    <w:rsid w:val="00D6627F"/>
    <w:rsid w:val="00D66281"/>
    <w:rsid w:val="00D66595"/>
    <w:rsid w:val="00D66706"/>
    <w:rsid w:val="00D66AC8"/>
    <w:rsid w:val="00D66D85"/>
    <w:rsid w:val="00D6768C"/>
    <w:rsid w:val="00D677F0"/>
    <w:rsid w:val="00D70CEF"/>
    <w:rsid w:val="00D711D2"/>
    <w:rsid w:val="00D71213"/>
    <w:rsid w:val="00D7136B"/>
    <w:rsid w:val="00D727F2"/>
    <w:rsid w:val="00D73403"/>
    <w:rsid w:val="00D73468"/>
    <w:rsid w:val="00D736A9"/>
    <w:rsid w:val="00D73908"/>
    <w:rsid w:val="00D739B3"/>
    <w:rsid w:val="00D739FF"/>
    <w:rsid w:val="00D74024"/>
    <w:rsid w:val="00D742C6"/>
    <w:rsid w:val="00D743D5"/>
    <w:rsid w:val="00D74533"/>
    <w:rsid w:val="00D7508E"/>
    <w:rsid w:val="00D7512D"/>
    <w:rsid w:val="00D75372"/>
    <w:rsid w:val="00D75907"/>
    <w:rsid w:val="00D7608E"/>
    <w:rsid w:val="00D766FB"/>
    <w:rsid w:val="00D76A04"/>
    <w:rsid w:val="00D76CCE"/>
    <w:rsid w:val="00D770E9"/>
    <w:rsid w:val="00D771C9"/>
    <w:rsid w:val="00D771E8"/>
    <w:rsid w:val="00D77F78"/>
    <w:rsid w:val="00D80132"/>
    <w:rsid w:val="00D8035E"/>
    <w:rsid w:val="00D80498"/>
    <w:rsid w:val="00D809A6"/>
    <w:rsid w:val="00D81B8F"/>
    <w:rsid w:val="00D81F4F"/>
    <w:rsid w:val="00D820FF"/>
    <w:rsid w:val="00D82142"/>
    <w:rsid w:val="00D82242"/>
    <w:rsid w:val="00D8237A"/>
    <w:rsid w:val="00D82AC7"/>
    <w:rsid w:val="00D8322C"/>
    <w:rsid w:val="00D83DD0"/>
    <w:rsid w:val="00D83F3E"/>
    <w:rsid w:val="00D83F59"/>
    <w:rsid w:val="00D8498F"/>
    <w:rsid w:val="00D849E4"/>
    <w:rsid w:val="00D84BED"/>
    <w:rsid w:val="00D84C76"/>
    <w:rsid w:val="00D84F14"/>
    <w:rsid w:val="00D8520B"/>
    <w:rsid w:val="00D852FF"/>
    <w:rsid w:val="00D85564"/>
    <w:rsid w:val="00D85877"/>
    <w:rsid w:val="00D8595A"/>
    <w:rsid w:val="00D8597A"/>
    <w:rsid w:val="00D85C4A"/>
    <w:rsid w:val="00D86086"/>
    <w:rsid w:val="00D8609F"/>
    <w:rsid w:val="00D864EB"/>
    <w:rsid w:val="00D868DF"/>
    <w:rsid w:val="00D86A75"/>
    <w:rsid w:val="00D87020"/>
    <w:rsid w:val="00D87218"/>
    <w:rsid w:val="00D87466"/>
    <w:rsid w:val="00D901D8"/>
    <w:rsid w:val="00D90F92"/>
    <w:rsid w:val="00D91030"/>
    <w:rsid w:val="00D9119F"/>
    <w:rsid w:val="00D91905"/>
    <w:rsid w:val="00D9252B"/>
    <w:rsid w:val="00D926C3"/>
    <w:rsid w:val="00D926E5"/>
    <w:rsid w:val="00D92EF3"/>
    <w:rsid w:val="00D93A76"/>
    <w:rsid w:val="00D93DE1"/>
    <w:rsid w:val="00D93F4D"/>
    <w:rsid w:val="00D94065"/>
    <w:rsid w:val="00D942A8"/>
    <w:rsid w:val="00D94E92"/>
    <w:rsid w:val="00D94F16"/>
    <w:rsid w:val="00D95046"/>
    <w:rsid w:val="00D96DD9"/>
    <w:rsid w:val="00D96E9F"/>
    <w:rsid w:val="00D973B2"/>
    <w:rsid w:val="00D9743B"/>
    <w:rsid w:val="00D9745A"/>
    <w:rsid w:val="00D97C0E"/>
    <w:rsid w:val="00D97C5E"/>
    <w:rsid w:val="00D97FBA"/>
    <w:rsid w:val="00DA03E6"/>
    <w:rsid w:val="00DA09D5"/>
    <w:rsid w:val="00DA0C47"/>
    <w:rsid w:val="00DA0F95"/>
    <w:rsid w:val="00DA16A5"/>
    <w:rsid w:val="00DA1D14"/>
    <w:rsid w:val="00DA1E32"/>
    <w:rsid w:val="00DA2607"/>
    <w:rsid w:val="00DA2659"/>
    <w:rsid w:val="00DA288C"/>
    <w:rsid w:val="00DA28E1"/>
    <w:rsid w:val="00DA2975"/>
    <w:rsid w:val="00DA2C16"/>
    <w:rsid w:val="00DA2CDE"/>
    <w:rsid w:val="00DA3093"/>
    <w:rsid w:val="00DA31E8"/>
    <w:rsid w:val="00DA3273"/>
    <w:rsid w:val="00DA37E5"/>
    <w:rsid w:val="00DA3CED"/>
    <w:rsid w:val="00DA3F8B"/>
    <w:rsid w:val="00DA4260"/>
    <w:rsid w:val="00DA4D80"/>
    <w:rsid w:val="00DA4E4D"/>
    <w:rsid w:val="00DA5016"/>
    <w:rsid w:val="00DA60D5"/>
    <w:rsid w:val="00DA682E"/>
    <w:rsid w:val="00DA6D1E"/>
    <w:rsid w:val="00DA737C"/>
    <w:rsid w:val="00DA7818"/>
    <w:rsid w:val="00DA79E6"/>
    <w:rsid w:val="00DA7FE3"/>
    <w:rsid w:val="00DB0098"/>
    <w:rsid w:val="00DB0132"/>
    <w:rsid w:val="00DB027A"/>
    <w:rsid w:val="00DB04E6"/>
    <w:rsid w:val="00DB1132"/>
    <w:rsid w:val="00DB125B"/>
    <w:rsid w:val="00DB187F"/>
    <w:rsid w:val="00DB1902"/>
    <w:rsid w:val="00DB19E4"/>
    <w:rsid w:val="00DB1A78"/>
    <w:rsid w:val="00DB1B1B"/>
    <w:rsid w:val="00DB1B47"/>
    <w:rsid w:val="00DB1B82"/>
    <w:rsid w:val="00DB2295"/>
    <w:rsid w:val="00DB2D76"/>
    <w:rsid w:val="00DB3BD7"/>
    <w:rsid w:val="00DB3C21"/>
    <w:rsid w:val="00DB4423"/>
    <w:rsid w:val="00DB4589"/>
    <w:rsid w:val="00DB4A2E"/>
    <w:rsid w:val="00DB4D92"/>
    <w:rsid w:val="00DB4E80"/>
    <w:rsid w:val="00DB5656"/>
    <w:rsid w:val="00DB660E"/>
    <w:rsid w:val="00DB689B"/>
    <w:rsid w:val="00DB6E1D"/>
    <w:rsid w:val="00DB7504"/>
    <w:rsid w:val="00DB75E5"/>
    <w:rsid w:val="00DB7E25"/>
    <w:rsid w:val="00DB7F40"/>
    <w:rsid w:val="00DC01DA"/>
    <w:rsid w:val="00DC028A"/>
    <w:rsid w:val="00DC0318"/>
    <w:rsid w:val="00DC0C1D"/>
    <w:rsid w:val="00DC107A"/>
    <w:rsid w:val="00DC11EA"/>
    <w:rsid w:val="00DC17A5"/>
    <w:rsid w:val="00DC1818"/>
    <w:rsid w:val="00DC1ABC"/>
    <w:rsid w:val="00DC23B3"/>
    <w:rsid w:val="00DC2A2B"/>
    <w:rsid w:val="00DC2D75"/>
    <w:rsid w:val="00DC35B6"/>
    <w:rsid w:val="00DC3A23"/>
    <w:rsid w:val="00DC3BAA"/>
    <w:rsid w:val="00DC3FB0"/>
    <w:rsid w:val="00DC4439"/>
    <w:rsid w:val="00DC46CB"/>
    <w:rsid w:val="00DC49B7"/>
    <w:rsid w:val="00DC4C26"/>
    <w:rsid w:val="00DC4D06"/>
    <w:rsid w:val="00DC57EE"/>
    <w:rsid w:val="00DC5B1C"/>
    <w:rsid w:val="00DC5B50"/>
    <w:rsid w:val="00DC5EB1"/>
    <w:rsid w:val="00DC607A"/>
    <w:rsid w:val="00DC62B2"/>
    <w:rsid w:val="00DC6F85"/>
    <w:rsid w:val="00DC72AE"/>
    <w:rsid w:val="00DC7420"/>
    <w:rsid w:val="00DC7A63"/>
    <w:rsid w:val="00DC7CF0"/>
    <w:rsid w:val="00DC7E5D"/>
    <w:rsid w:val="00DC7EE6"/>
    <w:rsid w:val="00DD0398"/>
    <w:rsid w:val="00DD0891"/>
    <w:rsid w:val="00DD11E1"/>
    <w:rsid w:val="00DD1803"/>
    <w:rsid w:val="00DD1F31"/>
    <w:rsid w:val="00DD2088"/>
    <w:rsid w:val="00DD22C2"/>
    <w:rsid w:val="00DD231C"/>
    <w:rsid w:val="00DD249C"/>
    <w:rsid w:val="00DD25AA"/>
    <w:rsid w:val="00DD262C"/>
    <w:rsid w:val="00DD2BB5"/>
    <w:rsid w:val="00DD2F37"/>
    <w:rsid w:val="00DD31F7"/>
    <w:rsid w:val="00DD366C"/>
    <w:rsid w:val="00DD401D"/>
    <w:rsid w:val="00DD4A83"/>
    <w:rsid w:val="00DD4AEC"/>
    <w:rsid w:val="00DD5329"/>
    <w:rsid w:val="00DD5395"/>
    <w:rsid w:val="00DD58DA"/>
    <w:rsid w:val="00DD5D12"/>
    <w:rsid w:val="00DD6841"/>
    <w:rsid w:val="00DD6DC2"/>
    <w:rsid w:val="00DD7D5C"/>
    <w:rsid w:val="00DE0975"/>
    <w:rsid w:val="00DE0A6A"/>
    <w:rsid w:val="00DE0AD5"/>
    <w:rsid w:val="00DE0B55"/>
    <w:rsid w:val="00DE0C2E"/>
    <w:rsid w:val="00DE10A4"/>
    <w:rsid w:val="00DE135E"/>
    <w:rsid w:val="00DE1377"/>
    <w:rsid w:val="00DE1776"/>
    <w:rsid w:val="00DE207F"/>
    <w:rsid w:val="00DE234E"/>
    <w:rsid w:val="00DE2872"/>
    <w:rsid w:val="00DE2D84"/>
    <w:rsid w:val="00DE31A0"/>
    <w:rsid w:val="00DE3856"/>
    <w:rsid w:val="00DE3FB4"/>
    <w:rsid w:val="00DE448A"/>
    <w:rsid w:val="00DE4605"/>
    <w:rsid w:val="00DE471F"/>
    <w:rsid w:val="00DE4984"/>
    <w:rsid w:val="00DE501C"/>
    <w:rsid w:val="00DE5049"/>
    <w:rsid w:val="00DE5212"/>
    <w:rsid w:val="00DE5538"/>
    <w:rsid w:val="00DE57AA"/>
    <w:rsid w:val="00DE5C5C"/>
    <w:rsid w:val="00DE5F34"/>
    <w:rsid w:val="00DE66BB"/>
    <w:rsid w:val="00DE6ADB"/>
    <w:rsid w:val="00DE72E4"/>
    <w:rsid w:val="00DE759C"/>
    <w:rsid w:val="00DF03D3"/>
    <w:rsid w:val="00DF0906"/>
    <w:rsid w:val="00DF0A8E"/>
    <w:rsid w:val="00DF0DCB"/>
    <w:rsid w:val="00DF0F63"/>
    <w:rsid w:val="00DF0F6A"/>
    <w:rsid w:val="00DF0FE4"/>
    <w:rsid w:val="00DF16E3"/>
    <w:rsid w:val="00DF1A89"/>
    <w:rsid w:val="00DF2393"/>
    <w:rsid w:val="00DF2F18"/>
    <w:rsid w:val="00DF36AC"/>
    <w:rsid w:val="00DF36E3"/>
    <w:rsid w:val="00DF3C90"/>
    <w:rsid w:val="00DF3EB8"/>
    <w:rsid w:val="00DF4386"/>
    <w:rsid w:val="00DF43C3"/>
    <w:rsid w:val="00DF43DE"/>
    <w:rsid w:val="00DF4580"/>
    <w:rsid w:val="00DF4A0E"/>
    <w:rsid w:val="00DF4C1F"/>
    <w:rsid w:val="00DF4E6B"/>
    <w:rsid w:val="00DF533B"/>
    <w:rsid w:val="00DF61C9"/>
    <w:rsid w:val="00DF6218"/>
    <w:rsid w:val="00DF62D5"/>
    <w:rsid w:val="00DF64A7"/>
    <w:rsid w:val="00DF64B8"/>
    <w:rsid w:val="00DF6532"/>
    <w:rsid w:val="00DF6DFE"/>
    <w:rsid w:val="00DF6F0A"/>
    <w:rsid w:val="00DF6FD5"/>
    <w:rsid w:val="00DF7280"/>
    <w:rsid w:val="00E000EE"/>
    <w:rsid w:val="00E002A0"/>
    <w:rsid w:val="00E00462"/>
    <w:rsid w:val="00E005CE"/>
    <w:rsid w:val="00E00676"/>
    <w:rsid w:val="00E00EE9"/>
    <w:rsid w:val="00E0129B"/>
    <w:rsid w:val="00E01352"/>
    <w:rsid w:val="00E01A67"/>
    <w:rsid w:val="00E01AE2"/>
    <w:rsid w:val="00E01DAD"/>
    <w:rsid w:val="00E02C06"/>
    <w:rsid w:val="00E02E18"/>
    <w:rsid w:val="00E03202"/>
    <w:rsid w:val="00E03634"/>
    <w:rsid w:val="00E03774"/>
    <w:rsid w:val="00E040AB"/>
    <w:rsid w:val="00E04269"/>
    <w:rsid w:val="00E04280"/>
    <w:rsid w:val="00E05BF1"/>
    <w:rsid w:val="00E05CA1"/>
    <w:rsid w:val="00E05DED"/>
    <w:rsid w:val="00E0611D"/>
    <w:rsid w:val="00E06BC9"/>
    <w:rsid w:val="00E06F76"/>
    <w:rsid w:val="00E079F5"/>
    <w:rsid w:val="00E07CA0"/>
    <w:rsid w:val="00E07EC8"/>
    <w:rsid w:val="00E10007"/>
    <w:rsid w:val="00E10037"/>
    <w:rsid w:val="00E101B5"/>
    <w:rsid w:val="00E1074B"/>
    <w:rsid w:val="00E107A8"/>
    <w:rsid w:val="00E108C1"/>
    <w:rsid w:val="00E10BD4"/>
    <w:rsid w:val="00E10C89"/>
    <w:rsid w:val="00E11900"/>
    <w:rsid w:val="00E11F46"/>
    <w:rsid w:val="00E11F90"/>
    <w:rsid w:val="00E123D9"/>
    <w:rsid w:val="00E12474"/>
    <w:rsid w:val="00E12C25"/>
    <w:rsid w:val="00E12CD3"/>
    <w:rsid w:val="00E12DF0"/>
    <w:rsid w:val="00E12F23"/>
    <w:rsid w:val="00E131C2"/>
    <w:rsid w:val="00E13527"/>
    <w:rsid w:val="00E140DF"/>
    <w:rsid w:val="00E1427D"/>
    <w:rsid w:val="00E14344"/>
    <w:rsid w:val="00E1443B"/>
    <w:rsid w:val="00E144A0"/>
    <w:rsid w:val="00E14799"/>
    <w:rsid w:val="00E14D82"/>
    <w:rsid w:val="00E14E07"/>
    <w:rsid w:val="00E156E5"/>
    <w:rsid w:val="00E15A1B"/>
    <w:rsid w:val="00E15AC5"/>
    <w:rsid w:val="00E15B62"/>
    <w:rsid w:val="00E15DEC"/>
    <w:rsid w:val="00E161B2"/>
    <w:rsid w:val="00E1624F"/>
    <w:rsid w:val="00E170FA"/>
    <w:rsid w:val="00E17574"/>
    <w:rsid w:val="00E17E32"/>
    <w:rsid w:val="00E20989"/>
    <w:rsid w:val="00E20C42"/>
    <w:rsid w:val="00E2139B"/>
    <w:rsid w:val="00E21622"/>
    <w:rsid w:val="00E21E55"/>
    <w:rsid w:val="00E21EAF"/>
    <w:rsid w:val="00E22A90"/>
    <w:rsid w:val="00E22C3A"/>
    <w:rsid w:val="00E22EA2"/>
    <w:rsid w:val="00E22FC5"/>
    <w:rsid w:val="00E23169"/>
    <w:rsid w:val="00E24030"/>
    <w:rsid w:val="00E25420"/>
    <w:rsid w:val="00E2559C"/>
    <w:rsid w:val="00E25869"/>
    <w:rsid w:val="00E25B03"/>
    <w:rsid w:val="00E25DB8"/>
    <w:rsid w:val="00E26052"/>
    <w:rsid w:val="00E2629A"/>
    <w:rsid w:val="00E2669F"/>
    <w:rsid w:val="00E266DC"/>
    <w:rsid w:val="00E267D0"/>
    <w:rsid w:val="00E26968"/>
    <w:rsid w:val="00E26C17"/>
    <w:rsid w:val="00E26C9E"/>
    <w:rsid w:val="00E26F29"/>
    <w:rsid w:val="00E2763E"/>
    <w:rsid w:val="00E2773D"/>
    <w:rsid w:val="00E279AB"/>
    <w:rsid w:val="00E30469"/>
    <w:rsid w:val="00E30D63"/>
    <w:rsid w:val="00E31349"/>
    <w:rsid w:val="00E31B08"/>
    <w:rsid w:val="00E31FC6"/>
    <w:rsid w:val="00E3266E"/>
    <w:rsid w:val="00E32D18"/>
    <w:rsid w:val="00E33323"/>
    <w:rsid w:val="00E33442"/>
    <w:rsid w:val="00E33AA3"/>
    <w:rsid w:val="00E33B60"/>
    <w:rsid w:val="00E33CA1"/>
    <w:rsid w:val="00E34395"/>
    <w:rsid w:val="00E346B9"/>
    <w:rsid w:val="00E34734"/>
    <w:rsid w:val="00E34A34"/>
    <w:rsid w:val="00E34B1F"/>
    <w:rsid w:val="00E34DB8"/>
    <w:rsid w:val="00E34E97"/>
    <w:rsid w:val="00E35722"/>
    <w:rsid w:val="00E35D64"/>
    <w:rsid w:val="00E3654F"/>
    <w:rsid w:val="00E36756"/>
    <w:rsid w:val="00E36E78"/>
    <w:rsid w:val="00E37218"/>
    <w:rsid w:val="00E3762E"/>
    <w:rsid w:val="00E37E22"/>
    <w:rsid w:val="00E4011E"/>
    <w:rsid w:val="00E408B5"/>
    <w:rsid w:val="00E414EA"/>
    <w:rsid w:val="00E414F8"/>
    <w:rsid w:val="00E415BB"/>
    <w:rsid w:val="00E41D48"/>
    <w:rsid w:val="00E42039"/>
    <w:rsid w:val="00E420D0"/>
    <w:rsid w:val="00E4233C"/>
    <w:rsid w:val="00E425F1"/>
    <w:rsid w:val="00E425F7"/>
    <w:rsid w:val="00E42750"/>
    <w:rsid w:val="00E42DEE"/>
    <w:rsid w:val="00E42E93"/>
    <w:rsid w:val="00E43259"/>
    <w:rsid w:val="00E435E5"/>
    <w:rsid w:val="00E43CEE"/>
    <w:rsid w:val="00E43F23"/>
    <w:rsid w:val="00E4459D"/>
    <w:rsid w:val="00E44611"/>
    <w:rsid w:val="00E4485A"/>
    <w:rsid w:val="00E44A18"/>
    <w:rsid w:val="00E44B1E"/>
    <w:rsid w:val="00E44C2F"/>
    <w:rsid w:val="00E452F0"/>
    <w:rsid w:val="00E45548"/>
    <w:rsid w:val="00E4562C"/>
    <w:rsid w:val="00E46D35"/>
    <w:rsid w:val="00E473DF"/>
    <w:rsid w:val="00E4759D"/>
    <w:rsid w:val="00E501F6"/>
    <w:rsid w:val="00E50263"/>
    <w:rsid w:val="00E5069E"/>
    <w:rsid w:val="00E50829"/>
    <w:rsid w:val="00E50B76"/>
    <w:rsid w:val="00E51665"/>
    <w:rsid w:val="00E518A3"/>
    <w:rsid w:val="00E519B7"/>
    <w:rsid w:val="00E51B0C"/>
    <w:rsid w:val="00E52564"/>
    <w:rsid w:val="00E52FED"/>
    <w:rsid w:val="00E532BC"/>
    <w:rsid w:val="00E533AB"/>
    <w:rsid w:val="00E535A1"/>
    <w:rsid w:val="00E536A5"/>
    <w:rsid w:val="00E5376D"/>
    <w:rsid w:val="00E53A3F"/>
    <w:rsid w:val="00E54081"/>
    <w:rsid w:val="00E545B1"/>
    <w:rsid w:val="00E54817"/>
    <w:rsid w:val="00E54AEF"/>
    <w:rsid w:val="00E54D49"/>
    <w:rsid w:val="00E56592"/>
    <w:rsid w:val="00E567CB"/>
    <w:rsid w:val="00E56827"/>
    <w:rsid w:val="00E56858"/>
    <w:rsid w:val="00E56B98"/>
    <w:rsid w:val="00E56E3B"/>
    <w:rsid w:val="00E56F2E"/>
    <w:rsid w:val="00E57E62"/>
    <w:rsid w:val="00E600A1"/>
    <w:rsid w:val="00E60A18"/>
    <w:rsid w:val="00E60EF6"/>
    <w:rsid w:val="00E60F5E"/>
    <w:rsid w:val="00E6141D"/>
    <w:rsid w:val="00E6181A"/>
    <w:rsid w:val="00E62297"/>
    <w:rsid w:val="00E62783"/>
    <w:rsid w:val="00E62AFA"/>
    <w:rsid w:val="00E6309F"/>
    <w:rsid w:val="00E6335D"/>
    <w:rsid w:val="00E63557"/>
    <w:rsid w:val="00E63AAF"/>
    <w:rsid w:val="00E63AE3"/>
    <w:rsid w:val="00E63B75"/>
    <w:rsid w:val="00E63C01"/>
    <w:rsid w:val="00E63EF2"/>
    <w:rsid w:val="00E63F79"/>
    <w:rsid w:val="00E640DA"/>
    <w:rsid w:val="00E6456A"/>
    <w:rsid w:val="00E645EF"/>
    <w:rsid w:val="00E64D6E"/>
    <w:rsid w:val="00E64DB1"/>
    <w:rsid w:val="00E64FCB"/>
    <w:rsid w:val="00E65421"/>
    <w:rsid w:val="00E65587"/>
    <w:rsid w:val="00E65A93"/>
    <w:rsid w:val="00E663D6"/>
    <w:rsid w:val="00E6657E"/>
    <w:rsid w:val="00E66797"/>
    <w:rsid w:val="00E66A2A"/>
    <w:rsid w:val="00E66D2C"/>
    <w:rsid w:val="00E66DBE"/>
    <w:rsid w:val="00E66E68"/>
    <w:rsid w:val="00E66F60"/>
    <w:rsid w:val="00E674A1"/>
    <w:rsid w:val="00E67738"/>
    <w:rsid w:val="00E67A1C"/>
    <w:rsid w:val="00E67AFE"/>
    <w:rsid w:val="00E67C3B"/>
    <w:rsid w:val="00E67DF8"/>
    <w:rsid w:val="00E70122"/>
    <w:rsid w:val="00E701E8"/>
    <w:rsid w:val="00E7020F"/>
    <w:rsid w:val="00E70391"/>
    <w:rsid w:val="00E70451"/>
    <w:rsid w:val="00E70974"/>
    <w:rsid w:val="00E7098B"/>
    <w:rsid w:val="00E70CF3"/>
    <w:rsid w:val="00E710B8"/>
    <w:rsid w:val="00E711F1"/>
    <w:rsid w:val="00E7124A"/>
    <w:rsid w:val="00E7140C"/>
    <w:rsid w:val="00E71B04"/>
    <w:rsid w:val="00E71E53"/>
    <w:rsid w:val="00E72069"/>
    <w:rsid w:val="00E72117"/>
    <w:rsid w:val="00E721CD"/>
    <w:rsid w:val="00E728D3"/>
    <w:rsid w:val="00E72B86"/>
    <w:rsid w:val="00E72D1A"/>
    <w:rsid w:val="00E72D22"/>
    <w:rsid w:val="00E731EB"/>
    <w:rsid w:val="00E7342D"/>
    <w:rsid w:val="00E73707"/>
    <w:rsid w:val="00E73AD6"/>
    <w:rsid w:val="00E743BE"/>
    <w:rsid w:val="00E744FA"/>
    <w:rsid w:val="00E74671"/>
    <w:rsid w:val="00E7485B"/>
    <w:rsid w:val="00E751C6"/>
    <w:rsid w:val="00E7528F"/>
    <w:rsid w:val="00E756C6"/>
    <w:rsid w:val="00E75F32"/>
    <w:rsid w:val="00E76139"/>
    <w:rsid w:val="00E7624A"/>
    <w:rsid w:val="00E7634C"/>
    <w:rsid w:val="00E764D9"/>
    <w:rsid w:val="00E765CE"/>
    <w:rsid w:val="00E77BEF"/>
    <w:rsid w:val="00E77CFA"/>
    <w:rsid w:val="00E8042B"/>
    <w:rsid w:val="00E806A5"/>
    <w:rsid w:val="00E80CF0"/>
    <w:rsid w:val="00E8130E"/>
    <w:rsid w:val="00E81693"/>
    <w:rsid w:val="00E82313"/>
    <w:rsid w:val="00E823A3"/>
    <w:rsid w:val="00E82ACB"/>
    <w:rsid w:val="00E8349D"/>
    <w:rsid w:val="00E83FB0"/>
    <w:rsid w:val="00E841EB"/>
    <w:rsid w:val="00E84F47"/>
    <w:rsid w:val="00E8562B"/>
    <w:rsid w:val="00E858BD"/>
    <w:rsid w:val="00E85B77"/>
    <w:rsid w:val="00E85C84"/>
    <w:rsid w:val="00E85CA0"/>
    <w:rsid w:val="00E85E1F"/>
    <w:rsid w:val="00E85FBA"/>
    <w:rsid w:val="00E8628C"/>
    <w:rsid w:val="00E86875"/>
    <w:rsid w:val="00E86E6C"/>
    <w:rsid w:val="00E871DB"/>
    <w:rsid w:val="00E872C5"/>
    <w:rsid w:val="00E877E9"/>
    <w:rsid w:val="00E879AC"/>
    <w:rsid w:val="00E87E98"/>
    <w:rsid w:val="00E90015"/>
    <w:rsid w:val="00E90685"/>
    <w:rsid w:val="00E90D02"/>
    <w:rsid w:val="00E90ECC"/>
    <w:rsid w:val="00E9141E"/>
    <w:rsid w:val="00E91EF8"/>
    <w:rsid w:val="00E922C8"/>
    <w:rsid w:val="00E93345"/>
    <w:rsid w:val="00E93FD4"/>
    <w:rsid w:val="00E94176"/>
    <w:rsid w:val="00E95151"/>
    <w:rsid w:val="00E95C35"/>
    <w:rsid w:val="00E95EB5"/>
    <w:rsid w:val="00E960FB"/>
    <w:rsid w:val="00E9610A"/>
    <w:rsid w:val="00E9640D"/>
    <w:rsid w:val="00E965B5"/>
    <w:rsid w:val="00E965F9"/>
    <w:rsid w:val="00E967EE"/>
    <w:rsid w:val="00E96E11"/>
    <w:rsid w:val="00E9786A"/>
    <w:rsid w:val="00E97896"/>
    <w:rsid w:val="00E97951"/>
    <w:rsid w:val="00E97A43"/>
    <w:rsid w:val="00EA00DC"/>
    <w:rsid w:val="00EA08EF"/>
    <w:rsid w:val="00EA0C02"/>
    <w:rsid w:val="00EA0ECF"/>
    <w:rsid w:val="00EA0F04"/>
    <w:rsid w:val="00EA186F"/>
    <w:rsid w:val="00EA1A44"/>
    <w:rsid w:val="00EA1B6B"/>
    <w:rsid w:val="00EA1E4A"/>
    <w:rsid w:val="00EA1EB5"/>
    <w:rsid w:val="00EA1ED7"/>
    <w:rsid w:val="00EA28A5"/>
    <w:rsid w:val="00EA2967"/>
    <w:rsid w:val="00EA29C9"/>
    <w:rsid w:val="00EA2BC0"/>
    <w:rsid w:val="00EA36EE"/>
    <w:rsid w:val="00EA37EE"/>
    <w:rsid w:val="00EA3E2E"/>
    <w:rsid w:val="00EA42B2"/>
    <w:rsid w:val="00EA43B4"/>
    <w:rsid w:val="00EA462A"/>
    <w:rsid w:val="00EA492E"/>
    <w:rsid w:val="00EA4D83"/>
    <w:rsid w:val="00EA51AA"/>
    <w:rsid w:val="00EA542F"/>
    <w:rsid w:val="00EA5E93"/>
    <w:rsid w:val="00EA60EB"/>
    <w:rsid w:val="00EA720A"/>
    <w:rsid w:val="00EB0421"/>
    <w:rsid w:val="00EB07EB"/>
    <w:rsid w:val="00EB0BE1"/>
    <w:rsid w:val="00EB0D54"/>
    <w:rsid w:val="00EB12FF"/>
    <w:rsid w:val="00EB1F1E"/>
    <w:rsid w:val="00EB2017"/>
    <w:rsid w:val="00EB2297"/>
    <w:rsid w:val="00EB2740"/>
    <w:rsid w:val="00EB2C82"/>
    <w:rsid w:val="00EB2E41"/>
    <w:rsid w:val="00EB43C6"/>
    <w:rsid w:val="00EB4ECF"/>
    <w:rsid w:val="00EB5010"/>
    <w:rsid w:val="00EB57D1"/>
    <w:rsid w:val="00EB5863"/>
    <w:rsid w:val="00EB5A54"/>
    <w:rsid w:val="00EB6843"/>
    <w:rsid w:val="00EB6DE6"/>
    <w:rsid w:val="00EB7440"/>
    <w:rsid w:val="00EB7890"/>
    <w:rsid w:val="00EB7989"/>
    <w:rsid w:val="00EB79D1"/>
    <w:rsid w:val="00EB7AEF"/>
    <w:rsid w:val="00EC0649"/>
    <w:rsid w:val="00EC0DA6"/>
    <w:rsid w:val="00EC0FD7"/>
    <w:rsid w:val="00EC15A4"/>
    <w:rsid w:val="00EC1AA6"/>
    <w:rsid w:val="00EC1AB1"/>
    <w:rsid w:val="00EC1E65"/>
    <w:rsid w:val="00EC2947"/>
    <w:rsid w:val="00EC29EC"/>
    <w:rsid w:val="00EC35EC"/>
    <w:rsid w:val="00EC3E18"/>
    <w:rsid w:val="00EC413D"/>
    <w:rsid w:val="00EC4242"/>
    <w:rsid w:val="00EC4894"/>
    <w:rsid w:val="00EC4BBF"/>
    <w:rsid w:val="00EC4E3D"/>
    <w:rsid w:val="00EC5072"/>
    <w:rsid w:val="00EC56FD"/>
    <w:rsid w:val="00EC585F"/>
    <w:rsid w:val="00EC6215"/>
    <w:rsid w:val="00EC652F"/>
    <w:rsid w:val="00EC6AE4"/>
    <w:rsid w:val="00EC6F09"/>
    <w:rsid w:val="00EC72C7"/>
    <w:rsid w:val="00EC7F47"/>
    <w:rsid w:val="00ED04B9"/>
    <w:rsid w:val="00ED04DB"/>
    <w:rsid w:val="00ED04EC"/>
    <w:rsid w:val="00ED063E"/>
    <w:rsid w:val="00ED07D5"/>
    <w:rsid w:val="00ED0A95"/>
    <w:rsid w:val="00ED0D0A"/>
    <w:rsid w:val="00ED121F"/>
    <w:rsid w:val="00ED1292"/>
    <w:rsid w:val="00ED18A0"/>
    <w:rsid w:val="00ED1C88"/>
    <w:rsid w:val="00ED1FB3"/>
    <w:rsid w:val="00ED2265"/>
    <w:rsid w:val="00ED2A81"/>
    <w:rsid w:val="00ED2C6D"/>
    <w:rsid w:val="00ED32D2"/>
    <w:rsid w:val="00ED34AC"/>
    <w:rsid w:val="00ED3E3C"/>
    <w:rsid w:val="00ED3EF1"/>
    <w:rsid w:val="00ED43BD"/>
    <w:rsid w:val="00ED4969"/>
    <w:rsid w:val="00ED4B87"/>
    <w:rsid w:val="00ED55E0"/>
    <w:rsid w:val="00ED58E5"/>
    <w:rsid w:val="00ED5CAF"/>
    <w:rsid w:val="00ED5E6D"/>
    <w:rsid w:val="00ED654C"/>
    <w:rsid w:val="00ED654D"/>
    <w:rsid w:val="00ED6847"/>
    <w:rsid w:val="00ED702C"/>
    <w:rsid w:val="00ED71C1"/>
    <w:rsid w:val="00ED7A69"/>
    <w:rsid w:val="00ED7F79"/>
    <w:rsid w:val="00EE005A"/>
    <w:rsid w:val="00EE0648"/>
    <w:rsid w:val="00EE069C"/>
    <w:rsid w:val="00EE0907"/>
    <w:rsid w:val="00EE13CB"/>
    <w:rsid w:val="00EE1517"/>
    <w:rsid w:val="00EE1B71"/>
    <w:rsid w:val="00EE1BB4"/>
    <w:rsid w:val="00EE220E"/>
    <w:rsid w:val="00EE26D0"/>
    <w:rsid w:val="00EE27F9"/>
    <w:rsid w:val="00EE2A50"/>
    <w:rsid w:val="00EE3590"/>
    <w:rsid w:val="00EE3C0D"/>
    <w:rsid w:val="00EE426B"/>
    <w:rsid w:val="00EE4A01"/>
    <w:rsid w:val="00EE4D74"/>
    <w:rsid w:val="00EE4E5A"/>
    <w:rsid w:val="00EE4E6E"/>
    <w:rsid w:val="00EE521A"/>
    <w:rsid w:val="00EE54E0"/>
    <w:rsid w:val="00EE55C1"/>
    <w:rsid w:val="00EE55C3"/>
    <w:rsid w:val="00EE56D3"/>
    <w:rsid w:val="00EE57D8"/>
    <w:rsid w:val="00EE6331"/>
    <w:rsid w:val="00EE6785"/>
    <w:rsid w:val="00EE7006"/>
    <w:rsid w:val="00EE74ED"/>
    <w:rsid w:val="00EE79C6"/>
    <w:rsid w:val="00EF0887"/>
    <w:rsid w:val="00EF099C"/>
    <w:rsid w:val="00EF145A"/>
    <w:rsid w:val="00EF1A21"/>
    <w:rsid w:val="00EF1C70"/>
    <w:rsid w:val="00EF22CF"/>
    <w:rsid w:val="00EF2593"/>
    <w:rsid w:val="00EF2713"/>
    <w:rsid w:val="00EF294D"/>
    <w:rsid w:val="00EF2C06"/>
    <w:rsid w:val="00EF34EF"/>
    <w:rsid w:val="00EF3704"/>
    <w:rsid w:val="00EF3B32"/>
    <w:rsid w:val="00EF3EAA"/>
    <w:rsid w:val="00EF41FA"/>
    <w:rsid w:val="00EF4262"/>
    <w:rsid w:val="00EF441C"/>
    <w:rsid w:val="00EF4708"/>
    <w:rsid w:val="00EF4F2D"/>
    <w:rsid w:val="00EF5067"/>
    <w:rsid w:val="00EF52D5"/>
    <w:rsid w:val="00EF55AF"/>
    <w:rsid w:val="00EF5A80"/>
    <w:rsid w:val="00EF5C32"/>
    <w:rsid w:val="00EF5CF8"/>
    <w:rsid w:val="00EF63CF"/>
    <w:rsid w:val="00EF6F65"/>
    <w:rsid w:val="00EF71B6"/>
    <w:rsid w:val="00EF7824"/>
    <w:rsid w:val="00EF7867"/>
    <w:rsid w:val="00EF7A47"/>
    <w:rsid w:val="00F00515"/>
    <w:rsid w:val="00F00615"/>
    <w:rsid w:val="00F00855"/>
    <w:rsid w:val="00F008E0"/>
    <w:rsid w:val="00F00C05"/>
    <w:rsid w:val="00F01007"/>
    <w:rsid w:val="00F01829"/>
    <w:rsid w:val="00F01B63"/>
    <w:rsid w:val="00F01BA2"/>
    <w:rsid w:val="00F01E4D"/>
    <w:rsid w:val="00F01E93"/>
    <w:rsid w:val="00F0364A"/>
    <w:rsid w:val="00F03B30"/>
    <w:rsid w:val="00F03BE8"/>
    <w:rsid w:val="00F03E3C"/>
    <w:rsid w:val="00F04290"/>
    <w:rsid w:val="00F04A83"/>
    <w:rsid w:val="00F04B34"/>
    <w:rsid w:val="00F04FCE"/>
    <w:rsid w:val="00F050E1"/>
    <w:rsid w:val="00F0519A"/>
    <w:rsid w:val="00F0521E"/>
    <w:rsid w:val="00F05230"/>
    <w:rsid w:val="00F05464"/>
    <w:rsid w:val="00F055F1"/>
    <w:rsid w:val="00F05882"/>
    <w:rsid w:val="00F05AD4"/>
    <w:rsid w:val="00F06337"/>
    <w:rsid w:val="00F064B4"/>
    <w:rsid w:val="00F06867"/>
    <w:rsid w:val="00F06BAD"/>
    <w:rsid w:val="00F06CF0"/>
    <w:rsid w:val="00F07203"/>
    <w:rsid w:val="00F072F9"/>
    <w:rsid w:val="00F07705"/>
    <w:rsid w:val="00F0776A"/>
    <w:rsid w:val="00F07832"/>
    <w:rsid w:val="00F1004A"/>
    <w:rsid w:val="00F10105"/>
    <w:rsid w:val="00F101A7"/>
    <w:rsid w:val="00F105A7"/>
    <w:rsid w:val="00F1079A"/>
    <w:rsid w:val="00F10CE3"/>
    <w:rsid w:val="00F10DDF"/>
    <w:rsid w:val="00F10FD4"/>
    <w:rsid w:val="00F1109C"/>
    <w:rsid w:val="00F116D3"/>
    <w:rsid w:val="00F117CE"/>
    <w:rsid w:val="00F11C4F"/>
    <w:rsid w:val="00F11E06"/>
    <w:rsid w:val="00F12124"/>
    <w:rsid w:val="00F1214A"/>
    <w:rsid w:val="00F12661"/>
    <w:rsid w:val="00F1288A"/>
    <w:rsid w:val="00F13866"/>
    <w:rsid w:val="00F13AFD"/>
    <w:rsid w:val="00F1408C"/>
    <w:rsid w:val="00F14783"/>
    <w:rsid w:val="00F14D63"/>
    <w:rsid w:val="00F151F3"/>
    <w:rsid w:val="00F15216"/>
    <w:rsid w:val="00F152E4"/>
    <w:rsid w:val="00F159C0"/>
    <w:rsid w:val="00F1634E"/>
    <w:rsid w:val="00F16B1B"/>
    <w:rsid w:val="00F16B22"/>
    <w:rsid w:val="00F16BDF"/>
    <w:rsid w:val="00F16D4E"/>
    <w:rsid w:val="00F170A8"/>
    <w:rsid w:val="00F1764D"/>
    <w:rsid w:val="00F17AE5"/>
    <w:rsid w:val="00F17B2B"/>
    <w:rsid w:val="00F17D14"/>
    <w:rsid w:val="00F17EE0"/>
    <w:rsid w:val="00F204C0"/>
    <w:rsid w:val="00F206A0"/>
    <w:rsid w:val="00F20831"/>
    <w:rsid w:val="00F20C6A"/>
    <w:rsid w:val="00F22221"/>
    <w:rsid w:val="00F22DD5"/>
    <w:rsid w:val="00F23CFB"/>
    <w:rsid w:val="00F23D2D"/>
    <w:rsid w:val="00F23E3D"/>
    <w:rsid w:val="00F242B8"/>
    <w:rsid w:val="00F24360"/>
    <w:rsid w:val="00F243D3"/>
    <w:rsid w:val="00F24506"/>
    <w:rsid w:val="00F2484D"/>
    <w:rsid w:val="00F24B8D"/>
    <w:rsid w:val="00F24B93"/>
    <w:rsid w:val="00F24F7B"/>
    <w:rsid w:val="00F251C4"/>
    <w:rsid w:val="00F258E0"/>
    <w:rsid w:val="00F2597F"/>
    <w:rsid w:val="00F25B3E"/>
    <w:rsid w:val="00F25BD9"/>
    <w:rsid w:val="00F25C35"/>
    <w:rsid w:val="00F25DC3"/>
    <w:rsid w:val="00F25F5B"/>
    <w:rsid w:val="00F260E9"/>
    <w:rsid w:val="00F2682C"/>
    <w:rsid w:val="00F2701E"/>
    <w:rsid w:val="00F27328"/>
    <w:rsid w:val="00F27A16"/>
    <w:rsid w:val="00F29FC9"/>
    <w:rsid w:val="00F302B8"/>
    <w:rsid w:val="00F303F2"/>
    <w:rsid w:val="00F30C64"/>
    <w:rsid w:val="00F31116"/>
    <w:rsid w:val="00F31551"/>
    <w:rsid w:val="00F31D78"/>
    <w:rsid w:val="00F32755"/>
    <w:rsid w:val="00F32A67"/>
    <w:rsid w:val="00F32EF5"/>
    <w:rsid w:val="00F32F2F"/>
    <w:rsid w:val="00F330D5"/>
    <w:rsid w:val="00F3322F"/>
    <w:rsid w:val="00F3323B"/>
    <w:rsid w:val="00F3350A"/>
    <w:rsid w:val="00F33729"/>
    <w:rsid w:val="00F33A05"/>
    <w:rsid w:val="00F33DD7"/>
    <w:rsid w:val="00F33F9F"/>
    <w:rsid w:val="00F33FF1"/>
    <w:rsid w:val="00F3432B"/>
    <w:rsid w:val="00F34C5B"/>
    <w:rsid w:val="00F352EF"/>
    <w:rsid w:val="00F354CA"/>
    <w:rsid w:val="00F3563F"/>
    <w:rsid w:val="00F358A5"/>
    <w:rsid w:val="00F35C5E"/>
    <w:rsid w:val="00F36A52"/>
    <w:rsid w:val="00F371AE"/>
    <w:rsid w:val="00F3722A"/>
    <w:rsid w:val="00F376E5"/>
    <w:rsid w:val="00F37C1A"/>
    <w:rsid w:val="00F407C4"/>
    <w:rsid w:val="00F409DD"/>
    <w:rsid w:val="00F40AD9"/>
    <w:rsid w:val="00F40E7B"/>
    <w:rsid w:val="00F40EB2"/>
    <w:rsid w:val="00F41124"/>
    <w:rsid w:val="00F4161B"/>
    <w:rsid w:val="00F4266B"/>
    <w:rsid w:val="00F42A76"/>
    <w:rsid w:val="00F42E32"/>
    <w:rsid w:val="00F43623"/>
    <w:rsid w:val="00F4392F"/>
    <w:rsid w:val="00F43FD3"/>
    <w:rsid w:val="00F4402B"/>
    <w:rsid w:val="00F4430C"/>
    <w:rsid w:val="00F4469C"/>
    <w:rsid w:val="00F44735"/>
    <w:rsid w:val="00F44D0D"/>
    <w:rsid w:val="00F44F26"/>
    <w:rsid w:val="00F451C7"/>
    <w:rsid w:val="00F454C5"/>
    <w:rsid w:val="00F4570C"/>
    <w:rsid w:val="00F45923"/>
    <w:rsid w:val="00F45A23"/>
    <w:rsid w:val="00F45A9B"/>
    <w:rsid w:val="00F45CFB"/>
    <w:rsid w:val="00F45D57"/>
    <w:rsid w:val="00F465BE"/>
    <w:rsid w:val="00F46618"/>
    <w:rsid w:val="00F46940"/>
    <w:rsid w:val="00F47648"/>
    <w:rsid w:val="00F47E65"/>
    <w:rsid w:val="00F5041B"/>
    <w:rsid w:val="00F510B8"/>
    <w:rsid w:val="00F51607"/>
    <w:rsid w:val="00F51661"/>
    <w:rsid w:val="00F51A61"/>
    <w:rsid w:val="00F51C19"/>
    <w:rsid w:val="00F51E28"/>
    <w:rsid w:val="00F522D0"/>
    <w:rsid w:val="00F526CB"/>
    <w:rsid w:val="00F52981"/>
    <w:rsid w:val="00F529B5"/>
    <w:rsid w:val="00F53339"/>
    <w:rsid w:val="00F5372B"/>
    <w:rsid w:val="00F53737"/>
    <w:rsid w:val="00F538C4"/>
    <w:rsid w:val="00F5398D"/>
    <w:rsid w:val="00F539C3"/>
    <w:rsid w:val="00F53EA8"/>
    <w:rsid w:val="00F54736"/>
    <w:rsid w:val="00F54C85"/>
    <w:rsid w:val="00F55ACE"/>
    <w:rsid w:val="00F55D39"/>
    <w:rsid w:val="00F56294"/>
    <w:rsid w:val="00F56AA1"/>
    <w:rsid w:val="00F56B5F"/>
    <w:rsid w:val="00F57422"/>
    <w:rsid w:val="00F57D30"/>
    <w:rsid w:val="00F57E25"/>
    <w:rsid w:val="00F6011C"/>
    <w:rsid w:val="00F6040B"/>
    <w:rsid w:val="00F60734"/>
    <w:rsid w:val="00F60AEB"/>
    <w:rsid w:val="00F60F63"/>
    <w:rsid w:val="00F6100D"/>
    <w:rsid w:val="00F61179"/>
    <w:rsid w:val="00F618BB"/>
    <w:rsid w:val="00F61C0F"/>
    <w:rsid w:val="00F61D17"/>
    <w:rsid w:val="00F620AA"/>
    <w:rsid w:val="00F62B7D"/>
    <w:rsid w:val="00F632C6"/>
    <w:rsid w:val="00F6336E"/>
    <w:rsid w:val="00F634C5"/>
    <w:rsid w:val="00F635D2"/>
    <w:rsid w:val="00F63A46"/>
    <w:rsid w:val="00F63BF3"/>
    <w:rsid w:val="00F63C1C"/>
    <w:rsid w:val="00F63DEC"/>
    <w:rsid w:val="00F63FD5"/>
    <w:rsid w:val="00F6440D"/>
    <w:rsid w:val="00F65301"/>
    <w:rsid w:val="00F654B6"/>
    <w:rsid w:val="00F65750"/>
    <w:rsid w:val="00F6587B"/>
    <w:rsid w:val="00F65BE6"/>
    <w:rsid w:val="00F660EE"/>
    <w:rsid w:val="00F66B17"/>
    <w:rsid w:val="00F66B6E"/>
    <w:rsid w:val="00F67405"/>
    <w:rsid w:val="00F6790E"/>
    <w:rsid w:val="00F7055A"/>
    <w:rsid w:val="00F705E4"/>
    <w:rsid w:val="00F71002"/>
    <w:rsid w:val="00F713BC"/>
    <w:rsid w:val="00F71476"/>
    <w:rsid w:val="00F7155A"/>
    <w:rsid w:val="00F71A7A"/>
    <w:rsid w:val="00F728E6"/>
    <w:rsid w:val="00F72B37"/>
    <w:rsid w:val="00F72DB8"/>
    <w:rsid w:val="00F730E7"/>
    <w:rsid w:val="00F735F5"/>
    <w:rsid w:val="00F73ABC"/>
    <w:rsid w:val="00F73BD9"/>
    <w:rsid w:val="00F74875"/>
    <w:rsid w:val="00F74E40"/>
    <w:rsid w:val="00F7531E"/>
    <w:rsid w:val="00F75A32"/>
    <w:rsid w:val="00F75D75"/>
    <w:rsid w:val="00F76252"/>
    <w:rsid w:val="00F762F2"/>
    <w:rsid w:val="00F76918"/>
    <w:rsid w:val="00F76E7F"/>
    <w:rsid w:val="00F7709B"/>
    <w:rsid w:val="00F7747B"/>
    <w:rsid w:val="00F7754C"/>
    <w:rsid w:val="00F776FA"/>
    <w:rsid w:val="00F7775F"/>
    <w:rsid w:val="00F77BF2"/>
    <w:rsid w:val="00F77D3D"/>
    <w:rsid w:val="00F77DE4"/>
    <w:rsid w:val="00F800E5"/>
    <w:rsid w:val="00F8031F"/>
    <w:rsid w:val="00F805F2"/>
    <w:rsid w:val="00F80BD8"/>
    <w:rsid w:val="00F80F25"/>
    <w:rsid w:val="00F81211"/>
    <w:rsid w:val="00F81536"/>
    <w:rsid w:val="00F81943"/>
    <w:rsid w:val="00F820E3"/>
    <w:rsid w:val="00F826D2"/>
    <w:rsid w:val="00F827E5"/>
    <w:rsid w:val="00F8298B"/>
    <w:rsid w:val="00F82C6C"/>
    <w:rsid w:val="00F82F94"/>
    <w:rsid w:val="00F83B8C"/>
    <w:rsid w:val="00F83C68"/>
    <w:rsid w:val="00F8443E"/>
    <w:rsid w:val="00F84455"/>
    <w:rsid w:val="00F84600"/>
    <w:rsid w:val="00F84958"/>
    <w:rsid w:val="00F84BE1"/>
    <w:rsid w:val="00F84CA4"/>
    <w:rsid w:val="00F84DF2"/>
    <w:rsid w:val="00F85410"/>
    <w:rsid w:val="00F854F8"/>
    <w:rsid w:val="00F85678"/>
    <w:rsid w:val="00F856A6"/>
    <w:rsid w:val="00F857ED"/>
    <w:rsid w:val="00F860E1"/>
    <w:rsid w:val="00F86E47"/>
    <w:rsid w:val="00F879C6"/>
    <w:rsid w:val="00F87ED3"/>
    <w:rsid w:val="00F87F24"/>
    <w:rsid w:val="00F900B6"/>
    <w:rsid w:val="00F905B3"/>
    <w:rsid w:val="00F90688"/>
    <w:rsid w:val="00F9096D"/>
    <w:rsid w:val="00F91010"/>
    <w:rsid w:val="00F92199"/>
    <w:rsid w:val="00F92451"/>
    <w:rsid w:val="00F925C8"/>
    <w:rsid w:val="00F9300E"/>
    <w:rsid w:val="00F93097"/>
    <w:rsid w:val="00F935D6"/>
    <w:rsid w:val="00F93682"/>
    <w:rsid w:val="00F936D9"/>
    <w:rsid w:val="00F937BF"/>
    <w:rsid w:val="00F94181"/>
    <w:rsid w:val="00F94776"/>
    <w:rsid w:val="00F947CB"/>
    <w:rsid w:val="00F949A4"/>
    <w:rsid w:val="00F949E9"/>
    <w:rsid w:val="00F94A41"/>
    <w:rsid w:val="00F95384"/>
    <w:rsid w:val="00F9560E"/>
    <w:rsid w:val="00F95932"/>
    <w:rsid w:val="00F9674A"/>
    <w:rsid w:val="00F96B73"/>
    <w:rsid w:val="00F970D1"/>
    <w:rsid w:val="00F9743F"/>
    <w:rsid w:val="00F97462"/>
    <w:rsid w:val="00F976E7"/>
    <w:rsid w:val="00F97B35"/>
    <w:rsid w:val="00F97B92"/>
    <w:rsid w:val="00F97DEB"/>
    <w:rsid w:val="00FA0872"/>
    <w:rsid w:val="00FA119B"/>
    <w:rsid w:val="00FA120B"/>
    <w:rsid w:val="00FA13B8"/>
    <w:rsid w:val="00FA1728"/>
    <w:rsid w:val="00FA192C"/>
    <w:rsid w:val="00FA1B06"/>
    <w:rsid w:val="00FA1C6A"/>
    <w:rsid w:val="00FA1E73"/>
    <w:rsid w:val="00FA1EDE"/>
    <w:rsid w:val="00FA20D3"/>
    <w:rsid w:val="00FA25D6"/>
    <w:rsid w:val="00FA2C30"/>
    <w:rsid w:val="00FA39A8"/>
    <w:rsid w:val="00FA3ECF"/>
    <w:rsid w:val="00FA41DC"/>
    <w:rsid w:val="00FA430B"/>
    <w:rsid w:val="00FA4312"/>
    <w:rsid w:val="00FA44A4"/>
    <w:rsid w:val="00FA44D2"/>
    <w:rsid w:val="00FA44D7"/>
    <w:rsid w:val="00FA50D2"/>
    <w:rsid w:val="00FA523D"/>
    <w:rsid w:val="00FA55A6"/>
    <w:rsid w:val="00FA60A0"/>
    <w:rsid w:val="00FA67CE"/>
    <w:rsid w:val="00FA6A5D"/>
    <w:rsid w:val="00FA6E43"/>
    <w:rsid w:val="00FA705F"/>
    <w:rsid w:val="00FA77DE"/>
    <w:rsid w:val="00FB0189"/>
    <w:rsid w:val="00FB0292"/>
    <w:rsid w:val="00FB0499"/>
    <w:rsid w:val="00FB07F9"/>
    <w:rsid w:val="00FB092D"/>
    <w:rsid w:val="00FB0A5D"/>
    <w:rsid w:val="00FB0AC5"/>
    <w:rsid w:val="00FB0BC8"/>
    <w:rsid w:val="00FB172E"/>
    <w:rsid w:val="00FB2991"/>
    <w:rsid w:val="00FB2C7E"/>
    <w:rsid w:val="00FB338A"/>
    <w:rsid w:val="00FB44FF"/>
    <w:rsid w:val="00FB4666"/>
    <w:rsid w:val="00FB568B"/>
    <w:rsid w:val="00FB56EE"/>
    <w:rsid w:val="00FB5A7C"/>
    <w:rsid w:val="00FB5DA7"/>
    <w:rsid w:val="00FB5F9F"/>
    <w:rsid w:val="00FB7010"/>
    <w:rsid w:val="00FB7347"/>
    <w:rsid w:val="00FB77F0"/>
    <w:rsid w:val="00FB7DF6"/>
    <w:rsid w:val="00FB7F2E"/>
    <w:rsid w:val="00FC00F8"/>
    <w:rsid w:val="00FC06EA"/>
    <w:rsid w:val="00FC0882"/>
    <w:rsid w:val="00FC09BC"/>
    <w:rsid w:val="00FC09DC"/>
    <w:rsid w:val="00FC0A3E"/>
    <w:rsid w:val="00FC0CF1"/>
    <w:rsid w:val="00FC0D9C"/>
    <w:rsid w:val="00FC176D"/>
    <w:rsid w:val="00FC1D21"/>
    <w:rsid w:val="00FC1EBC"/>
    <w:rsid w:val="00FC233D"/>
    <w:rsid w:val="00FC288F"/>
    <w:rsid w:val="00FC2934"/>
    <w:rsid w:val="00FC2BCB"/>
    <w:rsid w:val="00FC31E8"/>
    <w:rsid w:val="00FC35E2"/>
    <w:rsid w:val="00FC46FD"/>
    <w:rsid w:val="00FC4CD8"/>
    <w:rsid w:val="00FC4E57"/>
    <w:rsid w:val="00FC5159"/>
    <w:rsid w:val="00FC548A"/>
    <w:rsid w:val="00FC5ED5"/>
    <w:rsid w:val="00FC6101"/>
    <w:rsid w:val="00FC65A5"/>
    <w:rsid w:val="00FC65D4"/>
    <w:rsid w:val="00FC65E7"/>
    <w:rsid w:val="00FC68A4"/>
    <w:rsid w:val="00FC6C0C"/>
    <w:rsid w:val="00FC7138"/>
    <w:rsid w:val="00FD0059"/>
    <w:rsid w:val="00FD01D6"/>
    <w:rsid w:val="00FD0629"/>
    <w:rsid w:val="00FD0839"/>
    <w:rsid w:val="00FD1451"/>
    <w:rsid w:val="00FD1A29"/>
    <w:rsid w:val="00FD1EA1"/>
    <w:rsid w:val="00FD224A"/>
    <w:rsid w:val="00FD2BD6"/>
    <w:rsid w:val="00FD2C90"/>
    <w:rsid w:val="00FD2D3E"/>
    <w:rsid w:val="00FD305C"/>
    <w:rsid w:val="00FD36C1"/>
    <w:rsid w:val="00FD386F"/>
    <w:rsid w:val="00FD3A0B"/>
    <w:rsid w:val="00FD4021"/>
    <w:rsid w:val="00FD419C"/>
    <w:rsid w:val="00FD4271"/>
    <w:rsid w:val="00FD5169"/>
    <w:rsid w:val="00FD5551"/>
    <w:rsid w:val="00FD5813"/>
    <w:rsid w:val="00FD59A7"/>
    <w:rsid w:val="00FD5A94"/>
    <w:rsid w:val="00FD5C02"/>
    <w:rsid w:val="00FD5D23"/>
    <w:rsid w:val="00FD5D7E"/>
    <w:rsid w:val="00FD5FD0"/>
    <w:rsid w:val="00FD69B5"/>
    <w:rsid w:val="00FD6E40"/>
    <w:rsid w:val="00FD6E8B"/>
    <w:rsid w:val="00FD6E97"/>
    <w:rsid w:val="00FD6F02"/>
    <w:rsid w:val="00FD713D"/>
    <w:rsid w:val="00FD7206"/>
    <w:rsid w:val="00FD7465"/>
    <w:rsid w:val="00FD749E"/>
    <w:rsid w:val="00FD7A51"/>
    <w:rsid w:val="00FD7AC8"/>
    <w:rsid w:val="00FD7CC0"/>
    <w:rsid w:val="00FE0172"/>
    <w:rsid w:val="00FE020B"/>
    <w:rsid w:val="00FE0C10"/>
    <w:rsid w:val="00FE0DCC"/>
    <w:rsid w:val="00FE1298"/>
    <w:rsid w:val="00FE1317"/>
    <w:rsid w:val="00FE1A23"/>
    <w:rsid w:val="00FE1F2F"/>
    <w:rsid w:val="00FE2E26"/>
    <w:rsid w:val="00FE3042"/>
    <w:rsid w:val="00FE305C"/>
    <w:rsid w:val="00FE30CA"/>
    <w:rsid w:val="00FE362A"/>
    <w:rsid w:val="00FE3A6B"/>
    <w:rsid w:val="00FE4313"/>
    <w:rsid w:val="00FE44B1"/>
    <w:rsid w:val="00FE467D"/>
    <w:rsid w:val="00FE4C97"/>
    <w:rsid w:val="00FE4DB7"/>
    <w:rsid w:val="00FE4E62"/>
    <w:rsid w:val="00FE5845"/>
    <w:rsid w:val="00FE5C66"/>
    <w:rsid w:val="00FE5D59"/>
    <w:rsid w:val="00FE5EB3"/>
    <w:rsid w:val="00FE622A"/>
    <w:rsid w:val="00FE65D4"/>
    <w:rsid w:val="00FE696B"/>
    <w:rsid w:val="00FE69A3"/>
    <w:rsid w:val="00FE6ABF"/>
    <w:rsid w:val="00FE6F2C"/>
    <w:rsid w:val="00FE7164"/>
    <w:rsid w:val="00FE71F4"/>
    <w:rsid w:val="00FE7387"/>
    <w:rsid w:val="00FE7A25"/>
    <w:rsid w:val="00FE7B39"/>
    <w:rsid w:val="00FF0018"/>
    <w:rsid w:val="00FF003F"/>
    <w:rsid w:val="00FF0250"/>
    <w:rsid w:val="00FF04C7"/>
    <w:rsid w:val="00FF0A46"/>
    <w:rsid w:val="00FF0EFA"/>
    <w:rsid w:val="00FF1016"/>
    <w:rsid w:val="00FF1474"/>
    <w:rsid w:val="00FF1C2F"/>
    <w:rsid w:val="00FF1D5D"/>
    <w:rsid w:val="00FF1F91"/>
    <w:rsid w:val="00FF2B5B"/>
    <w:rsid w:val="00FF30D6"/>
    <w:rsid w:val="00FF3ADA"/>
    <w:rsid w:val="00FF3C6E"/>
    <w:rsid w:val="00FF4A35"/>
    <w:rsid w:val="00FF4C54"/>
    <w:rsid w:val="00FF4C5D"/>
    <w:rsid w:val="00FF5245"/>
    <w:rsid w:val="00FF53A8"/>
    <w:rsid w:val="00FF56EE"/>
    <w:rsid w:val="00FF57F6"/>
    <w:rsid w:val="00FF5AFE"/>
    <w:rsid w:val="00FF5D05"/>
    <w:rsid w:val="00FF5E38"/>
    <w:rsid w:val="00FF60D5"/>
    <w:rsid w:val="00FF60E4"/>
    <w:rsid w:val="00FF6583"/>
    <w:rsid w:val="00FF7034"/>
    <w:rsid w:val="00FF7B3F"/>
    <w:rsid w:val="010A1E53"/>
    <w:rsid w:val="0129D8D4"/>
    <w:rsid w:val="012F36E1"/>
    <w:rsid w:val="012FBAD1"/>
    <w:rsid w:val="013425EB"/>
    <w:rsid w:val="01458488"/>
    <w:rsid w:val="014C3BB4"/>
    <w:rsid w:val="01525917"/>
    <w:rsid w:val="015647AA"/>
    <w:rsid w:val="016008E8"/>
    <w:rsid w:val="016192B2"/>
    <w:rsid w:val="016F3DD0"/>
    <w:rsid w:val="0199A3ED"/>
    <w:rsid w:val="019B9844"/>
    <w:rsid w:val="01AAB786"/>
    <w:rsid w:val="01D87F5D"/>
    <w:rsid w:val="01E2D4EF"/>
    <w:rsid w:val="01E31A35"/>
    <w:rsid w:val="01E43E02"/>
    <w:rsid w:val="022397C0"/>
    <w:rsid w:val="022406CC"/>
    <w:rsid w:val="0256E8AE"/>
    <w:rsid w:val="026F4F4B"/>
    <w:rsid w:val="027A45FE"/>
    <w:rsid w:val="027EBBC8"/>
    <w:rsid w:val="02A62467"/>
    <w:rsid w:val="02AE1F90"/>
    <w:rsid w:val="02BD9FB1"/>
    <w:rsid w:val="02C84E6F"/>
    <w:rsid w:val="02CF0D09"/>
    <w:rsid w:val="02DCA573"/>
    <w:rsid w:val="02DCD42F"/>
    <w:rsid w:val="02E22535"/>
    <w:rsid w:val="030C8A12"/>
    <w:rsid w:val="031EB564"/>
    <w:rsid w:val="03327915"/>
    <w:rsid w:val="034904F2"/>
    <w:rsid w:val="0356DFB8"/>
    <w:rsid w:val="0373BABD"/>
    <w:rsid w:val="037A4EEE"/>
    <w:rsid w:val="038391D4"/>
    <w:rsid w:val="0390D98E"/>
    <w:rsid w:val="03B7A0D9"/>
    <w:rsid w:val="03C361F4"/>
    <w:rsid w:val="03CBEC39"/>
    <w:rsid w:val="03CDE82D"/>
    <w:rsid w:val="03F8EF8D"/>
    <w:rsid w:val="0400D8F0"/>
    <w:rsid w:val="0403234F"/>
    <w:rsid w:val="04098A34"/>
    <w:rsid w:val="042126F9"/>
    <w:rsid w:val="0425C099"/>
    <w:rsid w:val="042A1520"/>
    <w:rsid w:val="042C402F"/>
    <w:rsid w:val="0455FC3B"/>
    <w:rsid w:val="0465AEA5"/>
    <w:rsid w:val="0466B647"/>
    <w:rsid w:val="04687D79"/>
    <w:rsid w:val="0481768B"/>
    <w:rsid w:val="04966655"/>
    <w:rsid w:val="04A8B0EE"/>
    <w:rsid w:val="04A97C27"/>
    <w:rsid w:val="04CD02CB"/>
    <w:rsid w:val="04D42249"/>
    <w:rsid w:val="04E7A304"/>
    <w:rsid w:val="04FFBBED"/>
    <w:rsid w:val="05150E0A"/>
    <w:rsid w:val="051778A4"/>
    <w:rsid w:val="05346249"/>
    <w:rsid w:val="055AA0D8"/>
    <w:rsid w:val="05A1DC19"/>
    <w:rsid w:val="05BB6E81"/>
    <w:rsid w:val="05C3DB6C"/>
    <w:rsid w:val="05C603C1"/>
    <w:rsid w:val="05C62E79"/>
    <w:rsid w:val="05C95A66"/>
    <w:rsid w:val="05D0FA39"/>
    <w:rsid w:val="05D35935"/>
    <w:rsid w:val="05DAFC92"/>
    <w:rsid w:val="05EC1921"/>
    <w:rsid w:val="060854F4"/>
    <w:rsid w:val="061B82B1"/>
    <w:rsid w:val="062BFA17"/>
    <w:rsid w:val="0637D9B9"/>
    <w:rsid w:val="064D7D14"/>
    <w:rsid w:val="06717FC1"/>
    <w:rsid w:val="0696BB8B"/>
    <w:rsid w:val="06972576"/>
    <w:rsid w:val="06A0767C"/>
    <w:rsid w:val="06B4949D"/>
    <w:rsid w:val="06CF5E9C"/>
    <w:rsid w:val="06EE48A8"/>
    <w:rsid w:val="06F03234"/>
    <w:rsid w:val="06FC0517"/>
    <w:rsid w:val="0710C249"/>
    <w:rsid w:val="07348EC4"/>
    <w:rsid w:val="073E18C7"/>
    <w:rsid w:val="07575118"/>
    <w:rsid w:val="0765569F"/>
    <w:rsid w:val="076EBC59"/>
    <w:rsid w:val="0773975B"/>
    <w:rsid w:val="0785F615"/>
    <w:rsid w:val="0792525F"/>
    <w:rsid w:val="079CF460"/>
    <w:rsid w:val="07B4F440"/>
    <w:rsid w:val="07C5AF33"/>
    <w:rsid w:val="07CE4499"/>
    <w:rsid w:val="07CEE4F8"/>
    <w:rsid w:val="07D53B1F"/>
    <w:rsid w:val="07D57FCF"/>
    <w:rsid w:val="0803BBEE"/>
    <w:rsid w:val="080B3279"/>
    <w:rsid w:val="0815D520"/>
    <w:rsid w:val="0819A86E"/>
    <w:rsid w:val="082C5FBF"/>
    <w:rsid w:val="085CE87B"/>
    <w:rsid w:val="086A8F5B"/>
    <w:rsid w:val="0873270B"/>
    <w:rsid w:val="087721AE"/>
    <w:rsid w:val="08784823"/>
    <w:rsid w:val="087EA601"/>
    <w:rsid w:val="08CF2396"/>
    <w:rsid w:val="08E96885"/>
    <w:rsid w:val="0901A990"/>
    <w:rsid w:val="09047775"/>
    <w:rsid w:val="090C4135"/>
    <w:rsid w:val="090F67BC"/>
    <w:rsid w:val="093A8D49"/>
    <w:rsid w:val="096A1BC4"/>
    <w:rsid w:val="097288A3"/>
    <w:rsid w:val="09983CE6"/>
    <w:rsid w:val="09A1BA99"/>
    <w:rsid w:val="09B7D2E4"/>
    <w:rsid w:val="09B8CCBE"/>
    <w:rsid w:val="09BC768D"/>
    <w:rsid w:val="09CF6C33"/>
    <w:rsid w:val="09D522D3"/>
    <w:rsid w:val="09D6917A"/>
    <w:rsid w:val="09D907B1"/>
    <w:rsid w:val="09F81707"/>
    <w:rsid w:val="09F8A95B"/>
    <w:rsid w:val="0A08FF61"/>
    <w:rsid w:val="0A3728BE"/>
    <w:rsid w:val="0A48630B"/>
    <w:rsid w:val="0A56FE95"/>
    <w:rsid w:val="0A6743C8"/>
    <w:rsid w:val="0A687EC1"/>
    <w:rsid w:val="0A80343F"/>
    <w:rsid w:val="0A8E0C12"/>
    <w:rsid w:val="0AB4184F"/>
    <w:rsid w:val="0AB4DCE3"/>
    <w:rsid w:val="0ABA5E51"/>
    <w:rsid w:val="0AD4A45C"/>
    <w:rsid w:val="0AE7EA0B"/>
    <w:rsid w:val="0AE9FF2B"/>
    <w:rsid w:val="0AF2B93A"/>
    <w:rsid w:val="0B0128E3"/>
    <w:rsid w:val="0B364F35"/>
    <w:rsid w:val="0B3D6EB5"/>
    <w:rsid w:val="0B603242"/>
    <w:rsid w:val="0BAF08E0"/>
    <w:rsid w:val="0BF13DE0"/>
    <w:rsid w:val="0BF219D7"/>
    <w:rsid w:val="0C026809"/>
    <w:rsid w:val="0C085F3D"/>
    <w:rsid w:val="0C13CEAB"/>
    <w:rsid w:val="0C21D155"/>
    <w:rsid w:val="0C363D0B"/>
    <w:rsid w:val="0C4BCB41"/>
    <w:rsid w:val="0C4EA9A8"/>
    <w:rsid w:val="0C57F713"/>
    <w:rsid w:val="0C740DFE"/>
    <w:rsid w:val="0C7F23B0"/>
    <w:rsid w:val="0C8BC6D1"/>
    <w:rsid w:val="0CBC82CB"/>
    <w:rsid w:val="0CBE04B4"/>
    <w:rsid w:val="0CDF5E62"/>
    <w:rsid w:val="0CF38968"/>
    <w:rsid w:val="0D17F3EC"/>
    <w:rsid w:val="0D2791A3"/>
    <w:rsid w:val="0D3BF337"/>
    <w:rsid w:val="0D3FA1FA"/>
    <w:rsid w:val="0D446A38"/>
    <w:rsid w:val="0D474766"/>
    <w:rsid w:val="0D54D33A"/>
    <w:rsid w:val="0D65DA5A"/>
    <w:rsid w:val="0D7E46DD"/>
    <w:rsid w:val="0D82B14E"/>
    <w:rsid w:val="0D84BD2E"/>
    <w:rsid w:val="0D975882"/>
    <w:rsid w:val="0DAC0835"/>
    <w:rsid w:val="0DAFBF1C"/>
    <w:rsid w:val="0E000585"/>
    <w:rsid w:val="0E52DC15"/>
    <w:rsid w:val="0E64ED6B"/>
    <w:rsid w:val="0E70A35C"/>
    <w:rsid w:val="0E8AAEC3"/>
    <w:rsid w:val="0E8F867D"/>
    <w:rsid w:val="0EA0E8DA"/>
    <w:rsid w:val="0EAB3475"/>
    <w:rsid w:val="0EC94C44"/>
    <w:rsid w:val="0ED38ED3"/>
    <w:rsid w:val="0EEC518E"/>
    <w:rsid w:val="0F3F5C26"/>
    <w:rsid w:val="0F46295F"/>
    <w:rsid w:val="0F60A5E1"/>
    <w:rsid w:val="0F6265C7"/>
    <w:rsid w:val="0F651495"/>
    <w:rsid w:val="0F6E8C96"/>
    <w:rsid w:val="0F7AF242"/>
    <w:rsid w:val="0FA3EA1B"/>
    <w:rsid w:val="0FABB2F0"/>
    <w:rsid w:val="0FC7618F"/>
    <w:rsid w:val="0FCD3CC7"/>
    <w:rsid w:val="0FF4B116"/>
    <w:rsid w:val="0FF5A576"/>
    <w:rsid w:val="102B2EAE"/>
    <w:rsid w:val="1036896C"/>
    <w:rsid w:val="106D61F7"/>
    <w:rsid w:val="106EFFEA"/>
    <w:rsid w:val="106F5F34"/>
    <w:rsid w:val="107EF47F"/>
    <w:rsid w:val="108126EB"/>
    <w:rsid w:val="10992A59"/>
    <w:rsid w:val="10D74C7A"/>
    <w:rsid w:val="10DB2C87"/>
    <w:rsid w:val="10EAC298"/>
    <w:rsid w:val="10ED1DC4"/>
    <w:rsid w:val="10F454E4"/>
    <w:rsid w:val="1135DEA8"/>
    <w:rsid w:val="113F72AE"/>
    <w:rsid w:val="11524AD9"/>
    <w:rsid w:val="1156C0F6"/>
    <w:rsid w:val="117146BB"/>
    <w:rsid w:val="117322F1"/>
    <w:rsid w:val="1173BAF8"/>
    <w:rsid w:val="1179CE71"/>
    <w:rsid w:val="1190F46E"/>
    <w:rsid w:val="11972F34"/>
    <w:rsid w:val="11993017"/>
    <w:rsid w:val="11AC45DD"/>
    <w:rsid w:val="11CF33FD"/>
    <w:rsid w:val="11D20755"/>
    <w:rsid w:val="11EAB063"/>
    <w:rsid w:val="11EC33C7"/>
    <w:rsid w:val="12012B85"/>
    <w:rsid w:val="120B2F95"/>
    <w:rsid w:val="12127B58"/>
    <w:rsid w:val="12144176"/>
    <w:rsid w:val="122387CD"/>
    <w:rsid w:val="122ECBA4"/>
    <w:rsid w:val="1234E802"/>
    <w:rsid w:val="12413B6E"/>
    <w:rsid w:val="1252E1B4"/>
    <w:rsid w:val="12633F6A"/>
    <w:rsid w:val="129310F4"/>
    <w:rsid w:val="12935A08"/>
    <w:rsid w:val="129B731F"/>
    <w:rsid w:val="12E1D119"/>
    <w:rsid w:val="130255BD"/>
    <w:rsid w:val="132A5225"/>
    <w:rsid w:val="133172FB"/>
    <w:rsid w:val="13606040"/>
    <w:rsid w:val="1364EB33"/>
    <w:rsid w:val="136F6388"/>
    <w:rsid w:val="137F2F75"/>
    <w:rsid w:val="138C1759"/>
    <w:rsid w:val="13AD3713"/>
    <w:rsid w:val="13B7AD0B"/>
    <w:rsid w:val="13B88D43"/>
    <w:rsid w:val="13BF4A53"/>
    <w:rsid w:val="13BFB5AC"/>
    <w:rsid w:val="13C2C183"/>
    <w:rsid w:val="13DDA6C4"/>
    <w:rsid w:val="13EBDFDE"/>
    <w:rsid w:val="14025E64"/>
    <w:rsid w:val="14040F49"/>
    <w:rsid w:val="1409B8EF"/>
    <w:rsid w:val="1410D659"/>
    <w:rsid w:val="14110810"/>
    <w:rsid w:val="14330D50"/>
    <w:rsid w:val="1434BA6C"/>
    <w:rsid w:val="1442C9A2"/>
    <w:rsid w:val="144F65B4"/>
    <w:rsid w:val="1450B6D6"/>
    <w:rsid w:val="1452BDE0"/>
    <w:rsid w:val="14624F0B"/>
    <w:rsid w:val="148322F0"/>
    <w:rsid w:val="149619E0"/>
    <w:rsid w:val="14A0EE98"/>
    <w:rsid w:val="14C4F34C"/>
    <w:rsid w:val="14CA6FC6"/>
    <w:rsid w:val="14DC9610"/>
    <w:rsid w:val="14DCDE2E"/>
    <w:rsid w:val="152F990C"/>
    <w:rsid w:val="1538CC47"/>
    <w:rsid w:val="154B08FF"/>
    <w:rsid w:val="155307B6"/>
    <w:rsid w:val="15678344"/>
    <w:rsid w:val="156C7906"/>
    <w:rsid w:val="15726EE2"/>
    <w:rsid w:val="15781892"/>
    <w:rsid w:val="15AE9DAA"/>
    <w:rsid w:val="15BCD98C"/>
    <w:rsid w:val="15C6C61C"/>
    <w:rsid w:val="15E92C6A"/>
    <w:rsid w:val="160BCC91"/>
    <w:rsid w:val="160EB141"/>
    <w:rsid w:val="164A14F9"/>
    <w:rsid w:val="165C1887"/>
    <w:rsid w:val="169A5DD6"/>
    <w:rsid w:val="16C5D832"/>
    <w:rsid w:val="16D244BD"/>
    <w:rsid w:val="16D6CEEB"/>
    <w:rsid w:val="16E5535C"/>
    <w:rsid w:val="16F0686F"/>
    <w:rsid w:val="16F4D543"/>
    <w:rsid w:val="17081713"/>
    <w:rsid w:val="17109616"/>
    <w:rsid w:val="171E156A"/>
    <w:rsid w:val="17247D49"/>
    <w:rsid w:val="172E55E8"/>
    <w:rsid w:val="172ED399"/>
    <w:rsid w:val="172EE7AB"/>
    <w:rsid w:val="17659DD8"/>
    <w:rsid w:val="1773A54C"/>
    <w:rsid w:val="177C0E94"/>
    <w:rsid w:val="179C19DF"/>
    <w:rsid w:val="17B0B83A"/>
    <w:rsid w:val="17BC2776"/>
    <w:rsid w:val="17BFA5C6"/>
    <w:rsid w:val="17CD4226"/>
    <w:rsid w:val="17DC3BD2"/>
    <w:rsid w:val="181BBC9E"/>
    <w:rsid w:val="18445B1B"/>
    <w:rsid w:val="18549F51"/>
    <w:rsid w:val="18581FF1"/>
    <w:rsid w:val="18731073"/>
    <w:rsid w:val="18738221"/>
    <w:rsid w:val="188C38D0"/>
    <w:rsid w:val="18ADE1B5"/>
    <w:rsid w:val="18DA8EB1"/>
    <w:rsid w:val="18F1529F"/>
    <w:rsid w:val="190F75AD"/>
    <w:rsid w:val="19286ED0"/>
    <w:rsid w:val="192F8A66"/>
    <w:rsid w:val="1937EA40"/>
    <w:rsid w:val="193E819A"/>
    <w:rsid w:val="197DB75B"/>
    <w:rsid w:val="19AE6946"/>
    <w:rsid w:val="19C79F47"/>
    <w:rsid w:val="19CBEB71"/>
    <w:rsid w:val="19CCD6A9"/>
    <w:rsid w:val="19D894A9"/>
    <w:rsid w:val="19E7E576"/>
    <w:rsid w:val="19F1308C"/>
    <w:rsid w:val="19F856A3"/>
    <w:rsid w:val="19FBCF96"/>
    <w:rsid w:val="19FFDAA1"/>
    <w:rsid w:val="1A0ADC49"/>
    <w:rsid w:val="1A0EE0D4"/>
    <w:rsid w:val="1A1C4D13"/>
    <w:rsid w:val="1A24F45D"/>
    <w:rsid w:val="1A48360C"/>
    <w:rsid w:val="1A772252"/>
    <w:rsid w:val="1A7BC4ED"/>
    <w:rsid w:val="1A85DE7B"/>
    <w:rsid w:val="1A98D6F3"/>
    <w:rsid w:val="1AB9793E"/>
    <w:rsid w:val="1ADBA827"/>
    <w:rsid w:val="1AEC02B4"/>
    <w:rsid w:val="1AF0CF58"/>
    <w:rsid w:val="1AF27610"/>
    <w:rsid w:val="1B5170D9"/>
    <w:rsid w:val="1B626ABC"/>
    <w:rsid w:val="1B8C4013"/>
    <w:rsid w:val="1B8DC81D"/>
    <w:rsid w:val="1BA7067F"/>
    <w:rsid w:val="1BAF9289"/>
    <w:rsid w:val="1BBC6DCE"/>
    <w:rsid w:val="1BF4BF8E"/>
    <w:rsid w:val="1C0C1382"/>
    <w:rsid w:val="1C333153"/>
    <w:rsid w:val="1C543F23"/>
    <w:rsid w:val="1C5991A9"/>
    <w:rsid w:val="1C5F7F1A"/>
    <w:rsid w:val="1C6C78BC"/>
    <w:rsid w:val="1C8061E2"/>
    <w:rsid w:val="1CB0E5AB"/>
    <w:rsid w:val="1CB790C6"/>
    <w:rsid w:val="1CBCEA7A"/>
    <w:rsid w:val="1CCA8B35"/>
    <w:rsid w:val="1CF07B44"/>
    <w:rsid w:val="1CF4A91A"/>
    <w:rsid w:val="1CF8F8B2"/>
    <w:rsid w:val="1D1625CC"/>
    <w:rsid w:val="1D1C787E"/>
    <w:rsid w:val="1D38253F"/>
    <w:rsid w:val="1D4BD4BD"/>
    <w:rsid w:val="1D4C1439"/>
    <w:rsid w:val="1D6B4828"/>
    <w:rsid w:val="1D70F3F3"/>
    <w:rsid w:val="1D72E13E"/>
    <w:rsid w:val="1D89DEB6"/>
    <w:rsid w:val="1D8E06FD"/>
    <w:rsid w:val="1D9503B9"/>
    <w:rsid w:val="1D9D3E7C"/>
    <w:rsid w:val="1DA9907C"/>
    <w:rsid w:val="1DE4C2DB"/>
    <w:rsid w:val="1DE5BD45"/>
    <w:rsid w:val="1DEF189F"/>
    <w:rsid w:val="1DF8B5B1"/>
    <w:rsid w:val="1E030330"/>
    <w:rsid w:val="1E692FB7"/>
    <w:rsid w:val="1E8CC929"/>
    <w:rsid w:val="1E8E56D3"/>
    <w:rsid w:val="1EA5CE43"/>
    <w:rsid w:val="1EC8649E"/>
    <w:rsid w:val="1EE14F76"/>
    <w:rsid w:val="1EEB145E"/>
    <w:rsid w:val="1EEC5482"/>
    <w:rsid w:val="1EEFE1C2"/>
    <w:rsid w:val="1F1D5D5D"/>
    <w:rsid w:val="1F312FE5"/>
    <w:rsid w:val="1F4CBE62"/>
    <w:rsid w:val="1F6103E3"/>
    <w:rsid w:val="1F614A3E"/>
    <w:rsid w:val="1F73FC95"/>
    <w:rsid w:val="1F7EB731"/>
    <w:rsid w:val="1FA199D9"/>
    <w:rsid w:val="1FA45A43"/>
    <w:rsid w:val="1FD0F084"/>
    <w:rsid w:val="1FD275E9"/>
    <w:rsid w:val="1FD2994E"/>
    <w:rsid w:val="1FE103DC"/>
    <w:rsid w:val="1FF03280"/>
    <w:rsid w:val="20191D93"/>
    <w:rsid w:val="201C697D"/>
    <w:rsid w:val="205EA592"/>
    <w:rsid w:val="206EEA5C"/>
    <w:rsid w:val="208136C1"/>
    <w:rsid w:val="209FB6A9"/>
    <w:rsid w:val="20D40DCA"/>
    <w:rsid w:val="20F723C7"/>
    <w:rsid w:val="20F767C9"/>
    <w:rsid w:val="20FAA817"/>
    <w:rsid w:val="2101F19D"/>
    <w:rsid w:val="210941DB"/>
    <w:rsid w:val="211D5F4A"/>
    <w:rsid w:val="21284B41"/>
    <w:rsid w:val="21396836"/>
    <w:rsid w:val="21468F72"/>
    <w:rsid w:val="2152FEC7"/>
    <w:rsid w:val="219350A9"/>
    <w:rsid w:val="219713E1"/>
    <w:rsid w:val="21A78F09"/>
    <w:rsid w:val="21AA2438"/>
    <w:rsid w:val="21E34B04"/>
    <w:rsid w:val="21E42BB6"/>
    <w:rsid w:val="225E25F3"/>
    <w:rsid w:val="2266BDAF"/>
    <w:rsid w:val="2273E75B"/>
    <w:rsid w:val="22823437"/>
    <w:rsid w:val="22872621"/>
    <w:rsid w:val="229C7AF2"/>
    <w:rsid w:val="22A1515B"/>
    <w:rsid w:val="22C66A55"/>
    <w:rsid w:val="22C769C8"/>
    <w:rsid w:val="22E505B4"/>
    <w:rsid w:val="22E6C9BD"/>
    <w:rsid w:val="22EF8390"/>
    <w:rsid w:val="22FD1F29"/>
    <w:rsid w:val="2358AEF4"/>
    <w:rsid w:val="239CF939"/>
    <w:rsid w:val="23A5E72A"/>
    <w:rsid w:val="23A7EFD7"/>
    <w:rsid w:val="23D96DEF"/>
    <w:rsid w:val="240E8CB9"/>
    <w:rsid w:val="2437F643"/>
    <w:rsid w:val="2441B865"/>
    <w:rsid w:val="24488532"/>
    <w:rsid w:val="2454D682"/>
    <w:rsid w:val="245A3B9F"/>
    <w:rsid w:val="2474768C"/>
    <w:rsid w:val="24796877"/>
    <w:rsid w:val="2479B894"/>
    <w:rsid w:val="2487FC2E"/>
    <w:rsid w:val="2492AA47"/>
    <w:rsid w:val="24988D7C"/>
    <w:rsid w:val="24C77DD8"/>
    <w:rsid w:val="24CA4AFF"/>
    <w:rsid w:val="250CF7C4"/>
    <w:rsid w:val="2514A36A"/>
    <w:rsid w:val="252129C9"/>
    <w:rsid w:val="2543C038"/>
    <w:rsid w:val="254D1501"/>
    <w:rsid w:val="254E5FD2"/>
    <w:rsid w:val="25563519"/>
    <w:rsid w:val="255D868A"/>
    <w:rsid w:val="25651755"/>
    <w:rsid w:val="257360EA"/>
    <w:rsid w:val="258BF34B"/>
    <w:rsid w:val="258F90E2"/>
    <w:rsid w:val="2593CC45"/>
    <w:rsid w:val="2597A7E7"/>
    <w:rsid w:val="259CD618"/>
    <w:rsid w:val="25AB881D"/>
    <w:rsid w:val="25D27453"/>
    <w:rsid w:val="25DC9188"/>
    <w:rsid w:val="25FDC2D8"/>
    <w:rsid w:val="2607119A"/>
    <w:rsid w:val="2614B93E"/>
    <w:rsid w:val="261EEA10"/>
    <w:rsid w:val="26233E0A"/>
    <w:rsid w:val="2624E693"/>
    <w:rsid w:val="262DF404"/>
    <w:rsid w:val="26376AC1"/>
    <w:rsid w:val="2640C63B"/>
    <w:rsid w:val="2650D8DD"/>
    <w:rsid w:val="265116AC"/>
    <w:rsid w:val="2667D74F"/>
    <w:rsid w:val="267C6FB9"/>
    <w:rsid w:val="268A6F9C"/>
    <w:rsid w:val="268D3870"/>
    <w:rsid w:val="269CAA6D"/>
    <w:rsid w:val="269E1719"/>
    <w:rsid w:val="26AA4A68"/>
    <w:rsid w:val="26AB8EBF"/>
    <w:rsid w:val="26C16BF1"/>
    <w:rsid w:val="26D7D5FC"/>
    <w:rsid w:val="26E29B23"/>
    <w:rsid w:val="26EFD5CE"/>
    <w:rsid w:val="26F17DB4"/>
    <w:rsid w:val="2705685B"/>
    <w:rsid w:val="27219690"/>
    <w:rsid w:val="272AF0F8"/>
    <w:rsid w:val="272B806E"/>
    <w:rsid w:val="2750A6CA"/>
    <w:rsid w:val="2759136B"/>
    <w:rsid w:val="277BAF5B"/>
    <w:rsid w:val="27AB8788"/>
    <w:rsid w:val="27BCB82F"/>
    <w:rsid w:val="27D09855"/>
    <w:rsid w:val="27D8E041"/>
    <w:rsid w:val="27DEE80C"/>
    <w:rsid w:val="27F02F98"/>
    <w:rsid w:val="27F704C3"/>
    <w:rsid w:val="27FBC6BD"/>
    <w:rsid w:val="27FDB35F"/>
    <w:rsid w:val="2824D460"/>
    <w:rsid w:val="283505C7"/>
    <w:rsid w:val="2846236E"/>
    <w:rsid w:val="28488AD1"/>
    <w:rsid w:val="2850FAC5"/>
    <w:rsid w:val="28567B14"/>
    <w:rsid w:val="28628816"/>
    <w:rsid w:val="28640B97"/>
    <w:rsid w:val="2867891F"/>
    <w:rsid w:val="286F5465"/>
    <w:rsid w:val="289121C3"/>
    <w:rsid w:val="2898D3A5"/>
    <w:rsid w:val="289E1A06"/>
    <w:rsid w:val="28C7E64A"/>
    <w:rsid w:val="28D06A4B"/>
    <w:rsid w:val="28DFA3E6"/>
    <w:rsid w:val="2901B611"/>
    <w:rsid w:val="2951D428"/>
    <w:rsid w:val="29612B69"/>
    <w:rsid w:val="296D574D"/>
    <w:rsid w:val="2981A2E6"/>
    <w:rsid w:val="298CB334"/>
    <w:rsid w:val="2991058D"/>
    <w:rsid w:val="29988995"/>
    <w:rsid w:val="29A9C3EC"/>
    <w:rsid w:val="29AB2AAD"/>
    <w:rsid w:val="29BBD8F6"/>
    <w:rsid w:val="29BC40B5"/>
    <w:rsid w:val="29D5C9D8"/>
    <w:rsid w:val="29D848E4"/>
    <w:rsid w:val="29DAF39B"/>
    <w:rsid w:val="29F84DFF"/>
    <w:rsid w:val="2A04D274"/>
    <w:rsid w:val="2A164154"/>
    <w:rsid w:val="2A17315B"/>
    <w:rsid w:val="2A1D4250"/>
    <w:rsid w:val="2A1F86AA"/>
    <w:rsid w:val="2A2BABDF"/>
    <w:rsid w:val="2A668650"/>
    <w:rsid w:val="2A7C0B45"/>
    <w:rsid w:val="2A99A387"/>
    <w:rsid w:val="2AC34A17"/>
    <w:rsid w:val="2AC41A2C"/>
    <w:rsid w:val="2ACDDEFA"/>
    <w:rsid w:val="2AE208DB"/>
    <w:rsid w:val="2AE96757"/>
    <w:rsid w:val="2AF1CBF1"/>
    <w:rsid w:val="2B18C791"/>
    <w:rsid w:val="2B218B74"/>
    <w:rsid w:val="2B22D1C2"/>
    <w:rsid w:val="2B63FEAA"/>
    <w:rsid w:val="2B9C046E"/>
    <w:rsid w:val="2B9C5FB6"/>
    <w:rsid w:val="2BA56B14"/>
    <w:rsid w:val="2BACF6BE"/>
    <w:rsid w:val="2BCA8940"/>
    <w:rsid w:val="2BE64C2D"/>
    <w:rsid w:val="2BE911E1"/>
    <w:rsid w:val="2C051808"/>
    <w:rsid w:val="2C1908BB"/>
    <w:rsid w:val="2C4F3A88"/>
    <w:rsid w:val="2C588E29"/>
    <w:rsid w:val="2C6066FA"/>
    <w:rsid w:val="2C66FE3F"/>
    <w:rsid w:val="2C7473F5"/>
    <w:rsid w:val="2C79D551"/>
    <w:rsid w:val="2C79EE6D"/>
    <w:rsid w:val="2C85AECC"/>
    <w:rsid w:val="2CBE7E64"/>
    <w:rsid w:val="2CE2A5A3"/>
    <w:rsid w:val="2CF4939F"/>
    <w:rsid w:val="2D0121D7"/>
    <w:rsid w:val="2D0253D5"/>
    <w:rsid w:val="2D0ADE7D"/>
    <w:rsid w:val="2D193B24"/>
    <w:rsid w:val="2D1C0C7E"/>
    <w:rsid w:val="2D31E0D6"/>
    <w:rsid w:val="2D37D4CF"/>
    <w:rsid w:val="2D4A78A0"/>
    <w:rsid w:val="2D557B54"/>
    <w:rsid w:val="2D737627"/>
    <w:rsid w:val="2D80D0F1"/>
    <w:rsid w:val="2D9F440A"/>
    <w:rsid w:val="2DC7E48A"/>
    <w:rsid w:val="2DCE6115"/>
    <w:rsid w:val="2DF8C1E7"/>
    <w:rsid w:val="2DF9D7DE"/>
    <w:rsid w:val="2E02CEA0"/>
    <w:rsid w:val="2E1FA4CE"/>
    <w:rsid w:val="2E362A86"/>
    <w:rsid w:val="2E3B592C"/>
    <w:rsid w:val="2E44E5E9"/>
    <w:rsid w:val="2E4F4475"/>
    <w:rsid w:val="2E87EFAB"/>
    <w:rsid w:val="2E978728"/>
    <w:rsid w:val="2EA0B902"/>
    <w:rsid w:val="2EB35579"/>
    <w:rsid w:val="2EEFFC59"/>
    <w:rsid w:val="2F0310B7"/>
    <w:rsid w:val="2F0E1E5D"/>
    <w:rsid w:val="2F5C93F2"/>
    <w:rsid w:val="2F60FD7F"/>
    <w:rsid w:val="2FAA650F"/>
    <w:rsid w:val="2FB94B78"/>
    <w:rsid w:val="2FCC8040"/>
    <w:rsid w:val="2FD654E7"/>
    <w:rsid w:val="2FF5E28B"/>
    <w:rsid w:val="300BF2F7"/>
    <w:rsid w:val="3031A06C"/>
    <w:rsid w:val="304472F5"/>
    <w:rsid w:val="30AB4A8D"/>
    <w:rsid w:val="30ABA835"/>
    <w:rsid w:val="30BD8578"/>
    <w:rsid w:val="30FB1B86"/>
    <w:rsid w:val="311AE594"/>
    <w:rsid w:val="3131CDD8"/>
    <w:rsid w:val="31609669"/>
    <w:rsid w:val="3164A0C2"/>
    <w:rsid w:val="316A01AD"/>
    <w:rsid w:val="316C3D4E"/>
    <w:rsid w:val="318183C6"/>
    <w:rsid w:val="319B8765"/>
    <w:rsid w:val="31B35DEC"/>
    <w:rsid w:val="31CB6635"/>
    <w:rsid w:val="31CE5133"/>
    <w:rsid w:val="31DCCDCD"/>
    <w:rsid w:val="31E09368"/>
    <w:rsid w:val="31E12124"/>
    <w:rsid w:val="31E46425"/>
    <w:rsid w:val="31F04A93"/>
    <w:rsid w:val="325B134E"/>
    <w:rsid w:val="3266DC05"/>
    <w:rsid w:val="326F94B0"/>
    <w:rsid w:val="3280CCDA"/>
    <w:rsid w:val="32928628"/>
    <w:rsid w:val="32941C2D"/>
    <w:rsid w:val="329F87E4"/>
    <w:rsid w:val="32A33F3E"/>
    <w:rsid w:val="32AC1F96"/>
    <w:rsid w:val="32B6B5F5"/>
    <w:rsid w:val="32BF6AAE"/>
    <w:rsid w:val="32E3B579"/>
    <w:rsid w:val="32EAE04F"/>
    <w:rsid w:val="32EC3745"/>
    <w:rsid w:val="332DF1C7"/>
    <w:rsid w:val="33481906"/>
    <w:rsid w:val="336244A0"/>
    <w:rsid w:val="338D6F7D"/>
    <w:rsid w:val="33A71653"/>
    <w:rsid w:val="33B29100"/>
    <w:rsid w:val="33B4C9A9"/>
    <w:rsid w:val="33D0F83C"/>
    <w:rsid w:val="33D8D3A6"/>
    <w:rsid w:val="34078104"/>
    <w:rsid w:val="34141B1E"/>
    <w:rsid w:val="34212A5A"/>
    <w:rsid w:val="34268029"/>
    <w:rsid w:val="3434529F"/>
    <w:rsid w:val="34358345"/>
    <w:rsid w:val="3437065F"/>
    <w:rsid w:val="345B083E"/>
    <w:rsid w:val="345B3B0F"/>
    <w:rsid w:val="347F85DA"/>
    <w:rsid w:val="3480F330"/>
    <w:rsid w:val="348257DD"/>
    <w:rsid w:val="3489AD6B"/>
    <w:rsid w:val="34992390"/>
    <w:rsid w:val="34FCF31B"/>
    <w:rsid w:val="3505E3C8"/>
    <w:rsid w:val="350C5D45"/>
    <w:rsid w:val="3510D464"/>
    <w:rsid w:val="352336C7"/>
    <w:rsid w:val="3526FCCD"/>
    <w:rsid w:val="35380B4C"/>
    <w:rsid w:val="353AB0A7"/>
    <w:rsid w:val="3558D3D8"/>
    <w:rsid w:val="35626D31"/>
    <w:rsid w:val="356C8273"/>
    <w:rsid w:val="357BB549"/>
    <w:rsid w:val="3583A42D"/>
    <w:rsid w:val="358758D9"/>
    <w:rsid w:val="35B558B2"/>
    <w:rsid w:val="35C78C59"/>
    <w:rsid w:val="35EE56B7"/>
    <w:rsid w:val="3608B0FE"/>
    <w:rsid w:val="36123445"/>
    <w:rsid w:val="362FA03D"/>
    <w:rsid w:val="3636B8E2"/>
    <w:rsid w:val="36557EB9"/>
    <w:rsid w:val="366E9C05"/>
    <w:rsid w:val="366EB952"/>
    <w:rsid w:val="36701344"/>
    <w:rsid w:val="367C0DB5"/>
    <w:rsid w:val="367C977C"/>
    <w:rsid w:val="368987E9"/>
    <w:rsid w:val="368CE382"/>
    <w:rsid w:val="369CA38A"/>
    <w:rsid w:val="36A67769"/>
    <w:rsid w:val="36AB0178"/>
    <w:rsid w:val="36B2DA0F"/>
    <w:rsid w:val="36D66C60"/>
    <w:rsid w:val="36DB36D5"/>
    <w:rsid w:val="37012872"/>
    <w:rsid w:val="371B2224"/>
    <w:rsid w:val="3736986B"/>
    <w:rsid w:val="374F0D92"/>
    <w:rsid w:val="378F10C3"/>
    <w:rsid w:val="37B6A3FF"/>
    <w:rsid w:val="37D99F17"/>
    <w:rsid w:val="37E128DA"/>
    <w:rsid w:val="384B2991"/>
    <w:rsid w:val="3850030E"/>
    <w:rsid w:val="38511E4C"/>
    <w:rsid w:val="386389FC"/>
    <w:rsid w:val="386B4C55"/>
    <w:rsid w:val="3872D439"/>
    <w:rsid w:val="387353AC"/>
    <w:rsid w:val="38949CD4"/>
    <w:rsid w:val="38C5A5F9"/>
    <w:rsid w:val="38CC3BB8"/>
    <w:rsid w:val="38CE9AEE"/>
    <w:rsid w:val="39378F80"/>
    <w:rsid w:val="395426EA"/>
    <w:rsid w:val="3978F01C"/>
    <w:rsid w:val="397E878A"/>
    <w:rsid w:val="39A78135"/>
    <w:rsid w:val="39B7DC70"/>
    <w:rsid w:val="39C3EFC8"/>
    <w:rsid w:val="39F5529F"/>
    <w:rsid w:val="3A43928A"/>
    <w:rsid w:val="3A48F45E"/>
    <w:rsid w:val="3A51F968"/>
    <w:rsid w:val="3A803E87"/>
    <w:rsid w:val="3A9A1C95"/>
    <w:rsid w:val="3A9E091E"/>
    <w:rsid w:val="3AC21BB1"/>
    <w:rsid w:val="3AC2A99D"/>
    <w:rsid w:val="3ACB5174"/>
    <w:rsid w:val="3AD8062E"/>
    <w:rsid w:val="3B0FADB0"/>
    <w:rsid w:val="3B186018"/>
    <w:rsid w:val="3B4EB38F"/>
    <w:rsid w:val="3B59201E"/>
    <w:rsid w:val="3B686B17"/>
    <w:rsid w:val="3B69BD1B"/>
    <w:rsid w:val="3B820A05"/>
    <w:rsid w:val="3B8374FC"/>
    <w:rsid w:val="3B877389"/>
    <w:rsid w:val="3B90DE7D"/>
    <w:rsid w:val="3BAC7651"/>
    <w:rsid w:val="3BAEA89E"/>
    <w:rsid w:val="3BDDBAFC"/>
    <w:rsid w:val="3BF42436"/>
    <w:rsid w:val="3BFC7B07"/>
    <w:rsid w:val="3C2A82ED"/>
    <w:rsid w:val="3C371D0E"/>
    <w:rsid w:val="3C4727CD"/>
    <w:rsid w:val="3C6EA9BB"/>
    <w:rsid w:val="3C7DA629"/>
    <w:rsid w:val="3C986887"/>
    <w:rsid w:val="3CDE21E9"/>
    <w:rsid w:val="3CE3B0D1"/>
    <w:rsid w:val="3CF72B3E"/>
    <w:rsid w:val="3CFBE81E"/>
    <w:rsid w:val="3CFD39F5"/>
    <w:rsid w:val="3D033263"/>
    <w:rsid w:val="3D089A06"/>
    <w:rsid w:val="3D65C348"/>
    <w:rsid w:val="3DC958C4"/>
    <w:rsid w:val="3DE5A8AB"/>
    <w:rsid w:val="3DF7316F"/>
    <w:rsid w:val="3E0F7271"/>
    <w:rsid w:val="3E1C1717"/>
    <w:rsid w:val="3E22E020"/>
    <w:rsid w:val="3E3710F8"/>
    <w:rsid w:val="3E3B6432"/>
    <w:rsid w:val="3E9499CE"/>
    <w:rsid w:val="3EB75325"/>
    <w:rsid w:val="3ED7E413"/>
    <w:rsid w:val="3ED86C5D"/>
    <w:rsid w:val="3EDCC283"/>
    <w:rsid w:val="3EF0D2B8"/>
    <w:rsid w:val="3F08A99E"/>
    <w:rsid w:val="3F0E5718"/>
    <w:rsid w:val="3F11D23F"/>
    <w:rsid w:val="3F156ECC"/>
    <w:rsid w:val="3F15CA5D"/>
    <w:rsid w:val="3F196536"/>
    <w:rsid w:val="3F249147"/>
    <w:rsid w:val="3F43F91C"/>
    <w:rsid w:val="3F7AA542"/>
    <w:rsid w:val="3F808188"/>
    <w:rsid w:val="3F9822B9"/>
    <w:rsid w:val="3FAFCB9A"/>
    <w:rsid w:val="3FB657E0"/>
    <w:rsid w:val="3FB8A8D3"/>
    <w:rsid w:val="3FB918F5"/>
    <w:rsid w:val="3FCED3D0"/>
    <w:rsid w:val="3FD1E66D"/>
    <w:rsid w:val="3FDC1176"/>
    <w:rsid w:val="3FDFC196"/>
    <w:rsid w:val="3FFEC771"/>
    <w:rsid w:val="40022CEB"/>
    <w:rsid w:val="401267C8"/>
    <w:rsid w:val="402947EF"/>
    <w:rsid w:val="40306A2F"/>
    <w:rsid w:val="4038EF2F"/>
    <w:rsid w:val="40403AC8"/>
    <w:rsid w:val="40435EA9"/>
    <w:rsid w:val="40459B63"/>
    <w:rsid w:val="404A2CEF"/>
    <w:rsid w:val="4050E89C"/>
    <w:rsid w:val="4054C3BF"/>
    <w:rsid w:val="405AD9E9"/>
    <w:rsid w:val="406AFFD1"/>
    <w:rsid w:val="407FDBFC"/>
    <w:rsid w:val="4082FA85"/>
    <w:rsid w:val="409AF4AF"/>
    <w:rsid w:val="40A73FAB"/>
    <w:rsid w:val="40B432E9"/>
    <w:rsid w:val="40B70563"/>
    <w:rsid w:val="40C16724"/>
    <w:rsid w:val="40D42C3F"/>
    <w:rsid w:val="40ECBDBF"/>
    <w:rsid w:val="40FA291A"/>
    <w:rsid w:val="40FB66BA"/>
    <w:rsid w:val="40FBA683"/>
    <w:rsid w:val="4113B0DE"/>
    <w:rsid w:val="41164BB2"/>
    <w:rsid w:val="411675A3"/>
    <w:rsid w:val="4119C91B"/>
    <w:rsid w:val="415CF1DC"/>
    <w:rsid w:val="416925FC"/>
    <w:rsid w:val="4178997D"/>
    <w:rsid w:val="41A4CCB6"/>
    <w:rsid w:val="41B3AAA6"/>
    <w:rsid w:val="41C034CA"/>
    <w:rsid w:val="41D63AAB"/>
    <w:rsid w:val="41DDB0CB"/>
    <w:rsid w:val="41DDBC11"/>
    <w:rsid w:val="42002001"/>
    <w:rsid w:val="422169BC"/>
    <w:rsid w:val="42331BD7"/>
    <w:rsid w:val="4252C511"/>
    <w:rsid w:val="42567100"/>
    <w:rsid w:val="428D9257"/>
    <w:rsid w:val="428EA24B"/>
    <w:rsid w:val="429CF70A"/>
    <w:rsid w:val="42A528A3"/>
    <w:rsid w:val="42D63F69"/>
    <w:rsid w:val="43065B85"/>
    <w:rsid w:val="432379A6"/>
    <w:rsid w:val="4328C269"/>
    <w:rsid w:val="435B6ED2"/>
    <w:rsid w:val="43680AF1"/>
    <w:rsid w:val="4371975D"/>
    <w:rsid w:val="437C6C5E"/>
    <w:rsid w:val="438195DA"/>
    <w:rsid w:val="43961063"/>
    <w:rsid w:val="43A16D01"/>
    <w:rsid w:val="43B9FDC1"/>
    <w:rsid w:val="43BD3A1D"/>
    <w:rsid w:val="43DB085D"/>
    <w:rsid w:val="43E4CD7C"/>
    <w:rsid w:val="43F9E657"/>
    <w:rsid w:val="43FD4E56"/>
    <w:rsid w:val="44034358"/>
    <w:rsid w:val="44035DF5"/>
    <w:rsid w:val="4415E253"/>
    <w:rsid w:val="4431984F"/>
    <w:rsid w:val="44490FDF"/>
    <w:rsid w:val="444CBE1E"/>
    <w:rsid w:val="445BFF77"/>
    <w:rsid w:val="446643C3"/>
    <w:rsid w:val="4468D5FC"/>
    <w:rsid w:val="44706454"/>
    <w:rsid w:val="4474B032"/>
    <w:rsid w:val="4495A9A4"/>
    <w:rsid w:val="44B45B6F"/>
    <w:rsid w:val="44B67CEE"/>
    <w:rsid w:val="44C492CA"/>
    <w:rsid w:val="44CBD78E"/>
    <w:rsid w:val="44DC6D78"/>
    <w:rsid w:val="44DFD9C5"/>
    <w:rsid w:val="44F0998A"/>
    <w:rsid w:val="4501DA16"/>
    <w:rsid w:val="4504495F"/>
    <w:rsid w:val="4509ABF8"/>
    <w:rsid w:val="450AA15B"/>
    <w:rsid w:val="451314ED"/>
    <w:rsid w:val="4513ABEB"/>
    <w:rsid w:val="451F5003"/>
    <w:rsid w:val="4537C0C3"/>
    <w:rsid w:val="4540A84D"/>
    <w:rsid w:val="454CD159"/>
    <w:rsid w:val="455ACC4F"/>
    <w:rsid w:val="45640BE7"/>
    <w:rsid w:val="456521CC"/>
    <w:rsid w:val="45804AA1"/>
    <w:rsid w:val="4580F069"/>
    <w:rsid w:val="45A5F492"/>
    <w:rsid w:val="45B46BEC"/>
    <w:rsid w:val="45E9E6C6"/>
    <w:rsid w:val="45F7EE7B"/>
    <w:rsid w:val="4619DF39"/>
    <w:rsid w:val="46317A05"/>
    <w:rsid w:val="4634005C"/>
    <w:rsid w:val="466B6FC6"/>
    <w:rsid w:val="4695C107"/>
    <w:rsid w:val="46AB503F"/>
    <w:rsid w:val="46ACF82D"/>
    <w:rsid w:val="46AF7C4C"/>
    <w:rsid w:val="46CDB0FF"/>
    <w:rsid w:val="46CFCDA7"/>
    <w:rsid w:val="46ED35CF"/>
    <w:rsid w:val="472997D9"/>
    <w:rsid w:val="475B1D49"/>
    <w:rsid w:val="4780EA6D"/>
    <w:rsid w:val="478557D3"/>
    <w:rsid w:val="478602D4"/>
    <w:rsid w:val="47A45110"/>
    <w:rsid w:val="47AB28BB"/>
    <w:rsid w:val="47B12CDE"/>
    <w:rsid w:val="47C160EE"/>
    <w:rsid w:val="47E232CF"/>
    <w:rsid w:val="480DEA97"/>
    <w:rsid w:val="481038CF"/>
    <w:rsid w:val="481FC1B4"/>
    <w:rsid w:val="482A1862"/>
    <w:rsid w:val="4843699A"/>
    <w:rsid w:val="485AE067"/>
    <w:rsid w:val="485F4272"/>
    <w:rsid w:val="486CB2B6"/>
    <w:rsid w:val="48AAB69D"/>
    <w:rsid w:val="48B397A5"/>
    <w:rsid w:val="48EAADBC"/>
    <w:rsid w:val="49033D39"/>
    <w:rsid w:val="49146143"/>
    <w:rsid w:val="4918239C"/>
    <w:rsid w:val="4925E5A6"/>
    <w:rsid w:val="493D66DF"/>
    <w:rsid w:val="494B8114"/>
    <w:rsid w:val="49647FA0"/>
    <w:rsid w:val="4987027E"/>
    <w:rsid w:val="499115EF"/>
    <w:rsid w:val="49B8DF0D"/>
    <w:rsid w:val="49C45D36"/>
    <w:rsid w:val="49D4B6BE"/>
    <w:rsid w:val="49E68610"/>
    <w:rsid w:val="49F4D946"/>
    <w:rsid w:val="4A00456B"/>
    <w:rsid w:val="4A16FC34"/>
    <w:rsid w:val="4A21FED5"/>
    <w:rsid w:val="4A2301FC"/>
    <w:rsid w:val="4A324068"/>
    <w:rsid w:val="4A36160B"/>
    <w:rsid w:val="4A5735FD"/>
    <w:rsid w:val="4A85382A"/>
    <w:rsid w:val="4A993BB4"/>
    <w:rsid w:val="4A9DE012"/>
    <w:rsid w:val="4AA086A1"/>
    <w:rsid w:val="4AEDEED7"/>
    <w:rsid w:val="4AFA3C16"/>
    <w:rsid w:val="4AFBC8AD"/>
    <w:rsid w:val="4B03F3C8"/>
    <w:rsid w:val="4B304AC6"/>
    <w:rsid w:val="4B412E9E"/>
    <w:rsid w:val="4B4B9B82"/>
    <w:rsid w:val="4B6679ED"/>
    <w:rsid w:val="4B6FB2F6"/>
    <w:rsid w:val="4B74091B"/>
    <w:rsid w:val="4BA172AE"/>
    <w:rsid w:val="4BC3C131"/>
    <w:rsid w:val="4BCC1092"/>
    <w:rsid w:val="4BE4C6C4"/>
    <w:rsid w:val="4BF13244"/>
    <w:rsid w:val="4C056100"/>
    <w:rsid w:val="4C0D805C"/>
    <w:rsid w:val="4C2A2EAB"/>
    <w:rsid w:val="4C46389F"/>
    <w:rsid w:val="4C4D2929"/>
    <w:rsid w:val="4C5E9033"/>
    <w:rsid w:val="4C63DCF5"/>
    <w:rsid w:val="4C7139E6"/>
    <w:rsid w:val="4C936AE8"/>
    <w:rsid w:val="4CA091D4"/>
    <w:rsid w:val="4CA26D02"/>
    <w:rsid w:val="4CBBDFBB"/>
    <w:rsid w:val="4D01A98E"/>
    <w:rsid w:val="4D1301CF"/>
    <w:rsid w:val="4D2952C1"/>
    <w:rsid w:val="4D3DE2BD"/>
    <w:rsid w:val="4D42D2A8"/>
    <w:rsid w:val="4D4DAE19"/>
    <w:rsid w:val="4D90BEF5"/>
    <w:rsid w:val="4D910B5A"/>
    <w:rsid w:val="4D9D41DA"/>
    <w:rsid w:val="4DB2BCE6"/>
    <w:rsid w:val="4DCD1BA3"/>
    <w:rsid w:val="4DCD3CA4"/>
    <w:rsid w:val="4DE1B146"/>
    <w:rsid w:val="4DE8E402"/>
    <w:rsid w:val="4DE8F98A"/>
    <w:rsid w:val="4DF3F1D3"/>
    <w:rsid w:val="4E234EC4"/>
    <w:rsid w:val="4E32C231"/>
    <w:rsid w:val="4E3EB6F9"/>
    <w:rsid w:val="4E4415A0"/>
    <w:rsid w:val="4E4EFC2C"/>
    <w:rsid w:val="4E556170"/>
    <w:rsid w:val="4E69479F"/>
    <w:rsid w:val="4E7221F8"/>
    <w:rsid w:val="4E8065B9"/>
    <w:rsid w:val="4E843054"/>
    <w:rsid w:val="4E8EE2C6"/>
    <w:rsid w:val="4E8F2BA3"/>
    <w:rsid w:val="4E9E8009"/>
    <w:rsid w:val="4EA6B178"/>
    <w:rsid w:val="4EB1BD2E"/>
    <w:rsid w:val="4EB2AB1E"/>
    <w:rsid w:val="4EBD7258"/>
    <w:rsid w:val="4ED36563"/>
    <w:rsid w:val="4EDA371A"/>
    <w:rsid w:val="4EEEB1ED"/>
    <w:rsid w:val="4F0D3D9C"/>
    <w:rsid w:val="4F1FDBB4"/>
    <w:rsid w:val="4F510255"/>
    <w:rsid w:val="4F57E2E9"/>
    <w:rsid w:val="4F5B5BAB"/>
    <w:rsid w:val="4F6AAE41"/>
    <w:rsid w:val="4F8C60F9"/>
    <w:rsid w:val="4F8CCCAD"/>
    <w:rsid w:val="4F9FC07B"/>
    <w:rsid w:val="4FAC5D65"/>
    <w:rsid w:val="4FBBFD67"/>
    <w:rsid w:val="4FE049D1"/>
    <w:rsid w:val="4FE14C6D"/>
    <w:rsid w:val="5004897E"/>
    <w:rsid w:val="500DDB8B"/>
    <w:rsid w:val="50101057"/>
    <w:rsid w:val="502C408D"/>
    <w:rsid w:val="50355322"/>
    <w:rsid w:val="50477A3E"/>
    <w:rsid w:val="504E7B7F"/>
    <w:rsid w:val="508CB707"/>
    <w:rsid w:val="50A7FA7B"/>
    <w:rsid w:val="50B91ADF"/>
    <w:rsid w:val="50C28B4F"/>
    <w:rsid w:val="50DCEC54"/>
    <w:rsid w:val="50F42206"/>
    <w:rsid w:val="510029D2"/>
    <w:rsid w:val="5110D0B8"/>
    <w:rsid w:val="51150F4D"/>
    <w:rsid w:val="513004C9"/>
    <w:rsid w:val="513ECF2B"/>
    <w:rsid w:val="513FE0E4"/>
    <w:rsid w:val="514E68B5"/>
    <w:rsid w:val="51535337"/>
    <w:rsid w:val="5177F2CA"/>
    <w:rsid w:val="51B92498"/>
    <w:rsid w:val="51F50418"/>
    <w:rsid w:val="5203F78D"/>
    <w:rsid w:val="523B43B9"/>
    <w:rsid w:val="5260A107"/>
    <w:rsid w:val="5282AD1D"/>
    <w:rsid w:val="529ED25F"/>
    <w:rsid w:val="52BBD66E"/>
    <w:rsid w:val="52BCCA79"/>
    <w:rsid w:val="52CD9FF1"/>
    <w:rsid w:val="52DE1F53"/>
    <w:rsid w:val="52E2FEC1"/>
    <w:rsid w:val="531425E5"/>
    <w:rsid w:val="5317882E"/>
    <w:rsid w:val="531818F1"/>
    <w:rsid w:val="531CE155"/>
    <w:rsid w:val="53231A6C"/>
    <w:rsid w:val="5323CD3F"/>
    <w:rsid w:val="533DC938"/>
    <w:rsid w:val="534428AC"/>
    <w:rsid w:val="5356A536"/>
    <w:rsid w:val="5381B5D6"/>
    <w:rsid w:val="5395CEE3"/>
    <w:rsid w:val="53AAF4F6"/>
    <w:rsid w:val="53D87A66"/>
    <w:rsid w:val="53E5E668"/>
    <w:rsid w:val="53E801DB"/>
    <w:rsid w:val="53F68367"/>
    <w:rsid w:val="540832C6"/>
    <w:rsid w:val="540F93D0"/>
    <w:rsid w:val="5411080C"/>
    <w:rsid w:val="54175413"/>
    <w:rsid w:val="5429E9BE"/>
    <w:rsid w:val="54860ADC"/>
    <w:rsid w:val="54A5C241"/>
    <w:rsid w:val="54AE65BA"/>
    <w:rsid w:val="54BC65BA"/>
    <w:rsid w:val="54C37967"/>
    <w:rsid w:val="54CC7A59"/>
    <w:rsid w:val="54DD27FC"/>
    <w:rsid w:val="5503359C"/>
    <w:rsid w:val="55242277"/>
    <w:rsid w:val="552573D4"/>
    <w:rsid w:val="5527BD48"/>
    <w:rsid w:val="5533F45E"/>
    <w:rsid w:val="553E3126"/>
    <w:rsid w:val="55443499"/>
    <w:rsid w:val="5573E8EA"/>
    <w:rsid w:val="557DEC0D"/>
    <w:rsid w:val="55802FED"/>
    <w:rsid w:val="559D078F"/>
    <w:rsid w:val="559F184F"/>
    <w:rsid w:val="55A0A459"/>
    <w:rsid w:val="55AA2095"/>
    <w:rsid w:val="55AC9AD6"/>
    <w:rsid w:val="55B0F956"/>
    <w:rsid w:val="55B956B3"/>
    <w:rsid w:val="55B9E962"/>
    <w:rsid w:val="55BBE1E6"/>
    <w:rsid w:val="55CD3798"/>
    <w:rsid w:val="55E1D52F"/>
    <w:rsid w:val="560CD6E4"/>
    <w:rsid w:val="56150A9C"/>
    <w:rsid w:val="56196723"/>
    <w:rsid w:val="561C7FD7"/>
    <w:rsid w:val="56258B0B"/>
    <w:rsid w:val="564019BE"/>
    <w:rsid w:val="56AC38F2"/>
    <w:rsid w:val="56BCCF13"/>
    <w:rsid w:val="56BD0348"/>
    <w:rsid w:val="56C5A016"/>
    <w:rsid w:val="575A88E3"/>
    <w:rsid w:val="575C71CA"/>
    <w:rsid w:val="5778BFC3"/>
    <w:rsid w:val="57840129"/>
    <w:rsid w:val="579B3A64"/>
    <w:rsid w:val="579CBECF"/>
    <w:rsid w:val="57AEBD6F"/>
    <w:rsid w:val="5819D74C"/>
    <w:rsid w:val="58286A13"/>
    <w:rsid w:val="584AEED6"/>
    <w:rsid w:val="58520322"/>
    <w:rsid w:val="585D6D5E"/>
    <w:rsid w:val="58671298"/>
    <w:rsid w:val="588C9262"/>
    <w:rsid w:val="5890BD5F"/>
    <w:rsid w:val="58A9567E"/>
    <w:rsid w:val="58B452B3"/>
    <w:rsid w:val="58C5F64C"/>
    <w:rsid w:val="58E3EED2"/>
    <w:rsid w:val="58E800C7"/>
    <w:rsid w:val="58EC505F"/>
    <w:rsid w:val="58F04B44"/>
    <w:rsid w:val="58FB7C49"/>
    <w:rsid w:val="5917048B"/>
    <w:rsid w:val="593AEEE4"/>
    <w:rsid w:val="594A53FE"/>
    <w:rsid w:val="595F63FA"/>
    <w:rsid w:val="5981D6DD"/>
    <w:rsid w:val="598C7E18"/>
    <w:rsid w:val="598CAEB9"/>
    <w:rsid w:val="59943D69"/>
    <w:rsid w:val="599EF22D"/>
    <w:rsid w:val="59A09A58"/>
    <w:rsid w:val="59BEAD52"/>
    <w:rsid w:val="59CD2E60"/>
    <w:rsid w:val="59D371B7"/>
    <w:rsid w:val="59FEB030"/>
    <w:rsid w:val="5A057FB5"/>
    <w:rsid w:val="5A13CB41"/>
    <w:rsid w:val="5A195F2C"/>
    <w:rsid w:val="5A230F15"/>
    <w:rsid w:val="5A2D4CDC"/>
    <w:rsid w:val="5A933A21"/>
    <w:rsid w:val="5AD08FD5"/>
    <w:rsid w:val="5ADD2B3B"/>
    <w:rsid w:val="5B184D66"/>
    <w:rsid w:val="5B216D7D"/>
    <w:rsid w:val="5B5B1213"/>
    <w:rsid w:val="5B7B20FA"/>
    <w:rsid w:val="5BB6135B"/>
    <w:rsid w:val="5BBA01E2"/>
    <w:rsid w:val="5BC2FD53"/>
    <w:rsid w:val="5BDE2220"/>
    <w:rsid w:val="5BE1B142"/>
    <w:rsid w:val="5BF41281"/>
    <w:rsid w:val="5BFD970E"/>
    <w:rsid w:val="5C0DD421"/>
    <w:rsid w:val="5C158A43"/>
    <w:rsid w:val="5C310487"/>
    <w:rsid w:val="5C31FE15"/>
    <w:rsid w:val="5C4B2DB7"/>
    <w:rsid w:val="5C6BC8BC"/>
    <w:rsid w:val="5C70A0B7"/>
    <w:rsid w:val="5C79EB58"/>
    <w:rsid w:val="5C95F704"/>
    <w:rsid w:val="5CA3320D"/>
    <w:rsid w:val="5CAA6DB6"/>
    <w:rsid w:val="5CBBF65E"/>
    <w:rsid w:val="5CC954AF"/>
    <w:rsid w:val="5CD318CC"/>
    <w:rsid w:val="5CD81054"/>
    <w:rsid w:val="5CF1E1CE"/>
    <w:rsid w:val="5D12E1FB"/>
    <w:rsid w:val="5D211B38"/>
    <w:rsid w:val="5D2F95C7"/>
    <w:rsid w:val="5D32CF2D"/>
    <w:rsid w:val="5D44DEEC"/>
    <w:rsid w:val="5D48001E"/>
    <w:rsid w:val="5D498DD4"/>
    <w:rsid w:val="5D61CAB4"/>
    <w:rsid w:val="5D6C48A4"/>
    <w:rsid w:val="5D76EDA6"/>
    <w:rsid w:val="5DD8E115"/>
    <w:rsid w:val="5DF57262"/>
    <w:rsid w:val="5DFCBA7B"/>
    <w:rsid w:val="5E0A4ACF"/>
    <w:rsid w:val="5E1903D9"/>
    <w:rsid w:val="5E30153D"/>
    <w:rsid w:val="5E36574B"/>
    <w:rsid w:val="5E5075F2"/>
    <w:rsid w:val="5E75D5B5"/>
    <w:rsid w:val="5EA9C7BC"/>
    <w:rsid w:val="5EAB72B6"/>
    <w:rsid w:val="5EBE2BC0"/>
    <w:rsid w:val="5ECB4DEC"/>
    <w:rsid w:val="5ED01AFD"/>
    <w:rsid w:val="5F261BF2"/>
    <w:rsid w:val="5F2E1076"/>
    <w:rsid w:val="5F30AFBC"/>
    <w:rsid w:val="5F3537D0"/>
    <w:rsid w:val="5F4067A9"/>
    <w:rsid w:val="5F479402"/>
    <w:rsid w:val="5F9A4EEC"/>
    <w:rsid w:val="5FB67F3C"/>
    <w:rsid w:val="5FBE0253"/>
    <w:rsid w:val="5FDF5D32"/>
    <w:rsid w:val="6017C344"/>
    <w:rsid w:val="60253802"/>
    <w:rsid w:val="602B754B"/>
    <w:rsid w:val="605CE1B0"/>
    <w:rsid w:val="60746FE2"/>
    <w:rsid w:val="6079718A"/>
    <w:rsid w:val="60817DB5"/>
    <w:rsid w:val="608952BC"/>
    <w:rsid w:val="609BD2AF"/>
    <w:rsid w:val="60A88683"/>
    <w:rsid w:val="60B28214"/>
    <w:rsid w:val="60BE6B99"/>
    <w:rsid w:val="60CCAD94"/>
    <w:rsid w:val="60D680F5"/>
    <w:rsid w:val="60DD1EEA"/>
    <w:rsid w:val="60F46196"/>
    <w:rsid w:val="61227F34"/>
    <w:rsid w:val="613747AB"/>
    <w:rsid w:val="6138AC73"/>
    <w:rsid w:val="6157661F"/>
    <w:rsid w:val="6187FF26"/>
    <w:rsid w:val="61B22374"/>
    <w:rsid w:val="61F78D68"/>
    <w:rsid w:val="621EB7AC"/>
    <w:rsid w:val="622AAAA7"/>
    <w:rsid w:val="62778298"/>
    <w:rsid w:val="62ACFC8F"/>
    <w:rsid w:val="62C5B723"/>
    <w:rsid w:val="62DA1C50"/>
    <w:rsid w:val="62E438BE"/>
    <w:rsid w:val="62E7C973"/>
    <w:rsid w:val="6314A777"/>
    <w:rsid w:val="63235F4B"/>
    <w:rsid w:val="6332C83A"/>
    <w:rsid w:val="63388148"/>
    <w:rsid w:val="635550E0"/>
    <w:rsid w:val="636769F3"/>
    <w:rsid w:val="636FA86E"/>
    <w:rsid w:val="636FB6E2"/>
    <w:rsid w:val="639D2C50"/>
    <w:rsid w:val="63A4231E"/>
    <w:rsid w:val="63A5A09C"/>
    <w:rsid w:val="63ADE78C"/>
    <w:rsid w:val="63B3E002"/>
    <w:rsid w:val="63CF64AD"/>
    <w:rsid w:val="63E20AE0"/>
    <w:rsid w:val="641D82F5"/>
    <w:rsid w:val="64281402"/>
    <w:rsid w:val="642D0129"/>
    <w:rsid w:val="6432490C"/>
    <w:rsid w:val="64472BC2"/>
    <w:rsid w:val="6448CCF0"/>
    <w:rsid w:val="644B0C60"/>
    <w:rsid w:val="645DB244"/>
    <w:rsid w:val="64625141"/>
    <w:rsid w:val="6471DE45"/>
    <w:rsid w:val="647EBEC2"/>
    <w:rsid w:val="6487381A"/>
    <w:rsid w:val="64A2D28C"/>
    <w:rsid w:val="64A6F321"/>
    <w:rsid w:val="64A89F76"/>
    <w:rsid w:val="64AE9CDA"/>
    <w:rsid w:val="64B65D5B"/>
    <w:rsid w:val="64C47F27"/>
    <w:rsid w:val="64DDDB3B"/>
    <w:rsid w:val="64DFFEC7"/>
    <w:rsid w:val="6513803F"/>
    <w:rsid w:val="651F4DB3"/>
    <w:rsid w:val="651F6653"/>
    <w:rsid w:val="652F735A"/>
    <w:rsid w:val="6547E105"/>
    <w:rsid w:val="65589761"/>
    <w:rsid w:val="656E98AE"/>
    <w:rsid w:val="659ABB2C"/>
    <w:rsid w:val="659ECE84"/>
    <w:rsid w:val="66013951"/>
    <w:rsid w:val="661047A4"/>
    <w:rsid w:val="6611BD12"/>
    <w:rsid w:val="6625F43C"/>
    <w:rsid w:val="66385707"/>
    <w:rsid w:val="6659FBF8"/>
    <w:rsid w:val="6689A2B7"/>
    <w:rsid w:val="66CC3399"/>
    <w:rsid w:val="66CFCD15"/>
    <w:rsid w:val="66E87EA9"/>
    <w:rsid w:val="67059CAB"/>
    <w:rsid w:val="670E6F94"/>
    <w:rsid w:val="6722E2E2"/>
    <w:rsid w:val="675ACAB0"/>
    <w:rsid w:val="678985F9"/>
    <w:rsid w:val="67A88206"/>
    <w:rsid w:val="67BED8DC"/>
    <w:rsid w:val="67CED6AE"/>
    <w:rsid w:val="67D3AB3A"/>
    <w:rsid w:val="67E78DD7"/>
    <w:rsid w:val="67EEABFA"/>
    <w:rsid w:val="67F8CF27"/>
    <w:rsid w:val="6803AA8F"/>
    <w:rsid w:val="680676FB"/>
    <w:rsid w:val="68609091"/>
    <w:rsid w:val="686FEF90"/>
    <w:rsid w:val="6881BC2D"/>
    <w:rsid w:val="68AE760D"/>
    <w:rsid w:val="68B35C89"/>
    <w:rsid w:val="68C3D300"/>
    <w:rsid w:val="68C97D7E"/>
    <w:rsid w:val="68D8F4C0"/>
    <w:rsid w:val="68E510CD"/>
    <w:rsid w:val="695A1C5D"/>
    <w:rsid w:val="6972B044"/>
    <w:rsid w:val="6984C56B"/>
    <w:rsid w:val="699B6041"/>
    <w:rsid w:val="69A13E3C"/>
    <w:rsid w:val="69B4ECE4"/>
    <w:rsid w:val="69D62F35"/>
    <w:rsid w:val="6A009FAE"/>
    <w:rsid w:val="6A0F7B83"/>
    <w:rsid w:val="6A272C37"/>
    <w:rsid w:val="6AA2A7BF"/>
    <w:rsid w:val="6AB72D25"/>
    <w:rsid w:val="6AC18E64"/>
    <w:rsid w:val="6AC2C898"/>
    <w:rsid w:val="6ACCF3C8"/>
    <w:rsid w:val="6AD9AB41"/>
    <w:rsid w:val="6AE31951"/>
    <w:rsid w:val="6AE39D24"/>
    <w:rsid w:val="6AF6799E"/>
    <w:rsid w:val="6AF81682"/>
    <w:rsid w:val="6AFFF357"/>
    <w:rsid w:val="6B0778D5"/>
    <w:rsid w:val="6B093E6D"/>
    <w:rsid w:val="6B0C3F68"/>
    <w:rsid w:val="6B0CF236"/>
    <w:rsid w:val="6B1CD501"/>
    <w:rsid w:val="6B1D6A7D"/>
    <w:rsid w:val="6B24CD58"/>
    <w:rsid w:val="6B264CBC"/>
    <w:rsid w:val="6B4B0878"/>
    <w:rsid w:val="6B6BBE41"/>
    <w:rsid w:val="6B6F88CD"/>
    <w:rsid w:val="6B7F3775"/>
    <w:rsid w:val="6B8B5888"/>
    <w:rsid w:val="6B8C2857"/>
    <w:rsid w:val="6BD1F192"/>
    <w:rsid w:val="6BDD1332"/>
    <w:rsid w:val="6BE59946"/>
    <w:rsid w:val="6BF3AAD2"/>
    <w:rsid w:val="6BF9933C"/>
    <w:rsid w:val="6BFA4BB3"/>
    <w:rsid w:val="6C045A8C"/>
    <w:rsid w:val="6C149563"/>
    <w:rsid w:val="6C3AB678"/>
    <w:rsid w:val="6C56B98B"/>
    <w:rsid w:val="6C77EAA5"/>
    <w:rsid w:val="6C79FFFD"/>
    <w:rsid w:val="6C7D3D56"/>
    <w:rsid w:val="6C80FE96"/>
    <w:rsid w:val="6C8672DB"/>
    <w:rsid w:val="6CA7EA59"/>
    <w:rsid w:val="6CD293C0"/>
    <w:rsid w:val="6CD71BB2"/>
    <w:rsid w:val="6CE61091"/>
    <w:rsid w:val="6CE872A9"/>
    <w:rsid w:val="6CF25A85"/>
    <w:rsid w:val="6D003588"/>
    <w:rsid w:val="6D15CE2A"/>
    <w:rsid w:val="6D28C9FF"/>
    <w:rsid w:val="6D52F2EA"/>
    <w:rsid w:val="6D620048"/>
    <w:rsid w:val="6D6B2E12"/>
    <w:rsid w:val="6D84B4AA"/>
    <w:rsid w:val="6DA9C8C2"/>
    <w:rsid w:val="6DAF8B39"/>
    <w:rsid w:val="6DB1C583"/>
    <w:rsid w:val="6DB3B080"/>
    <w:rsid w:val="6DBABB12"/>
    <w:rsid w:val="6DBB3932"/>
    <w:rsid w:val="6DC37E65"/>
    <w:rsid w:val="6E00BB9C"/>
    <w:rsid w:val="6E01CE7C"/>
    <w:rsid w:val="6E04948A"/>
    <w:rsid w:val="6E07253D"/>
    <w:rsid w:val="6E1CCEF7"/>
    <w:rsid w:val="6E2D866D"/>
    <w:rsid w:val="6E51A258"/>
    <w:rsid w:val="6E56AE3E"/>
    <w:rsid w:val="6E5A2FD5"/>
    <w:rsid w:val="6E77EABE"/>
    <w:rsid w:val="6E7AA8D1"/>
    <w:rsid w:val="6E83C5DA"/>
    <w:rsid w:val="6E91CCB7"/>
    <w:rsid w:val="6E9E6CAE"/>
    <w:rsid w:val="6EB473D5"/>
    <w:rsid w:val="6ED9EC6B"/>
    <w:rsid w:val="6F060AE4"/>
    <w:rsid w:val="6F117FDC"/>
    <w:rsid w:val="6F192379"/>
    <w:rsid w:val="6F267779"/>
    <w:rsid w:val="6F3218E6"/>
    <w:rsid w:val="6F487122"/>
    <w:rsid w:val="6F4B5B9A"/>
    <w:rsid w:val="6F577707"/>
    <w:rsid w:val="6F6F9A66"/>
    <w:rsid w:val="6F98B2CD"/>
    <w:rsid w:val="6FA85AF3"/>
    <w:rsid w:val="6FBF5DEE"/>
    <w:rsid w:val="6FD1C2EB"/>
    <w:rsid w:val="6FD48EDF"/>
    <w:rsid w:val="6FF59417"/>
    <w:rsid w:val="7003B1E8"/>
    <w:rsid w:val="701212FC"/>
    <w:rsid w:val="7012D52B"/>
    <w:rsid w:val="702C81F5"/>
    <w:rsid w:val="702CBA3A"/>
    <w:rsid w:val="70328300"/>
    <w:rsid w:val="704D8650"/>
    <w:rsid w:val="70592FA1"/>
    <w:rsid w:val="705CCC5B"/>
    <w:rsid w:val="7063DB6A"/>
    <w:rsid w:val="709D7922"/>
    <w:rsid w:val="70BC80FE"/>
    <w:rsid w:val="70C0966A"/>
    <w:rsid w:val="70D32182"/>
    <w:rsid w:val="70E52138"/>
    <w:rsid w:val="70E72BFB"/>
    <w:rsid w:val="7123A506"/>
    <w:rsid w:val="71304379"/>
    <w:rsid w:val="7131E1DF"/>
    <w:rsid w:val="7138EF5D"/>
    <w:rsid w:val="715BE26D"/>
    <w:rsid w:val="7160F66F"/>
    <w:rsid w:val="716B51BF"/>
    <w:rsid w:val="717BF162"/>
    <w:rsid w:val="71865C54"/>
    <w:rsid w:val="718ED114"/>
    <w:rsid w:val="718F9877"/>
    <w:rsid w:val="719887C5"/>
    <w:rsid w:val="719B8B88"/>
    <w:rsid w:val="71BCCD81"/>
    <w:rsid w:val="71DBD00F"/>
    <w:rsid w:val="71DCAD16"/>
    <w:rsid w:val="71E6B632"/>
    <w:rsid w:val="71F0A85A"/>
    <w:rsid w:val="722B7639"/>
    <w:rsid w:val="72465E15"/>
    <w:rsid w:val="724A92B0"/>
    <w:rsid w:val="7279B366"/>
    <w:rsid w:val="72908EE2"/>
    <w:rsid w:val="72A01DCB"/>
    <w:rsid w:val="72A37A94"/>
    <w:rsid w:val="72B09707"/>
    <w:rsid w:val="72D4ADBB"/>
    <w:rsid w:val="72E7ED3C"/>
    <w:rsid w:val="72E82AF3"/>
    <w:rsid w:val="72E9A3C8"/>
    <w:rsid w:val="730FC83F"/>
    <w:rsid w:val="7311C1EF"/>
    <w:rsid w:val="73151013"/>
    <w:rsid w:val="73498C79"/>
    <w:rsid w:val="734CA6F5"/>
    <w:rsid w:val="734E993A"/>
    <w:rsid w:val="738CA427"/>
    <w:rsid w:val="73A3F2A0"/>
    <w:rsid w:val="73DD9984"/>
    <w:rsid w:val="73EA6442"/>
    <w:rsid w:val="73ED6E53"/>
    <w:rsid w:val="73F29429"/>
    <w:rsid w:val="73FEC79F"/>
    <w:rsid w:val="7404A4AD"/>
    <w:rsid w:val="740ACC15"/>
    <w:rsid w:val="743443F4"/>
    <w:rsid w:val="743627FA"/>
    <w:rsid w:val="745041B1"/>
    <w:rsid w:val="745B3946"/>
    <w:rsid w:val="745DCCDC"/>
    <w:rsid w:val="746430E4"/>
    <w:rsid w:val="7468D1BA"/>
    <w:rsid w:val="74848C70"/>
    <w:rsid w:val="748CFE6B"/>
    <w:rsid w:val="748ED7A5"/>
    <w:rsid w:val="7490F9A1"/>
    <w:rsid w:val="74916844"/>
    <w:rsid w:val="749C0376"/>
    <w:rsid w:val="74A46E95"/>
    <w:rsid w:val="74C0E3DC"/>
    <w:rsid w:val="74CBD057"/>
    <w:rsid w:val="74DBEFC8"/>
    <w:rsid w:val="74DEFAB5"/>
    <w:rsid w:val="74F980C5"/>
    <w:rsid w:val="7506424F"/>
    <w:rsid w:val="75081BAC"/>
    <w:rsid w:val="7509339A"/>
    <w:rsid w:val="750BB9F7"/>
    <w:rsid w:val="751C1BF9"/>
    <w:rsid w:val="752A30A8"/>
    <w:rsid w:val="754104F1"/>
    <w:rsid w:val="758C4C4E"/>
    <w:rsid w:val="758F1BCE"/>
    <w:rsid w:val="7596CEF3"/>
    <w:rsid w:val="75A2A1AF"/>
    <w:rsid w:val="75C48FD7"/>
    <w:rsid w:val="75EC3CB3"/>
    <w:rsid w:val="76104557"/>
    <w:rsid w:val="761B99BD"/>
    <w:rsid w:val="762E2324"/>
    <w:rsid w:val="76389F65"/>
    <w:rsid w:val="76683830"/>
    <w:rsid w:val="766F6E82"/>
    <w:rsid w:val="767949C9"/>
    <w:rsid w:val="7682344C"/>
    <w:rsid w:val="7684A7FD"/>
    <w:rsid w:val="769537B4"/>
    <w:rsid w:val="76ACFF4D"/>
    <w:rsid w:val="76CBEC39"/>
    <w:rsid w:val="76DEA568"/>
    <w:rsid w:val="76FE1DDB"/>
    <w:rsid w:val="77226F60"/>
    <w:rsid w:val="773FC33E"/>
    <w:rsid w:val="77BFA41B"/>
    <w:rsid w:val="77C3DAA4"/>
    <w:rsid w:val="77C67867"/>
    <w:rsid w:val="77D46FC6"/>
    <w:rsid w:val="77FE9E66"/>
    <w:rsid w:val="7804214D"/>
    <w:rsid w:val="784A4C36"/>
    <w:rsid w:val="78598FB3"/>
    <w:rsid w:val="786B03E8"/>
    <w:rsid w:val="786B11BC"/>
    <w:rsid w:val="786B88E7"/>
    <w:rsid w:val="787D5DEC"/>
    <w:rsid w:val="78A53B07"/>
    <w:rsid w:val="78B1E119"/>
    <w:rsid w:val="78F091F4"/>
    <w:rsid w:val="78F21F38"/>
    <w:rsid w:val="78F23DE0"/>
    <w:rsid w:val="78FE403B"/>
    <w:rsid w:val="79600F05"/>
    <w:rsid w:val="79861F6F"/>
    <w:rsid w:val="798D4929"/>
    <w:rsid w:val="79B350CE"/>
    <w:rsid w:val="79CE467B"/>
    <w:rsid w:val="79D8084F"/>
    <w:rsid w:val="79ED40B8"/>
    <w:rsid w:val="79F75751"/>
    <w:rsid w:val="7A110648"/>
    <w:rsid w:val="7A274FF9"/>
    <w:rsid w:val="7A3B4EC9"/>
    <w:rsid w:val="7A5DD49F"/>
    <w:rsid w:val="7A6FE999"/>
    <w:rsid w:val="7A70E4AD"/>
    <w:rsid w:val="7A720961"/>
    <w:rsid w:val="7A91DC6F"/>
    <w:rsid w:val="7AA12BA0"/>
    <w:rsid w:val="7AAE8096"/>
    <w:rsid w:val="7AF58159"/>
    <w:rsid w:val="7AF97917"/>
    <w:rsid w:val="7AFD2C34"/>
    <w:rsid w:val="7B01CF97"/>
    <w:rsid w:val="7B01DE2A"/>
    <w:rsid w:val="7B088BF1"/>
    <w:rsid w:val="7B0C1088"/>
    <w:rsid w:val="7B3878A4"/>
    <w:rsid w:val="7B3F0406"/>
    <w:rsid w:val="7B43E25D"/>
    <w:rsid w:val="7B4F9B60"/>
    <w:rsid w:val="7B4FB1AC"/>
    <w:rsid w:val="7B604669"/>
    <w:rsid w:val="7BC70E74"/>
    <w:rsid w:val="7BE101D1"/>
    <w:rsid w:val="7BE505CA"/>
    <w:rsid w:val="7BEE6F4D"/>
    <w:rsid w:val="7C02C176"/>
    <w:rsid w:val="7C03261D"/>
    <w:rsid w:val="7C0DEDFC"/>
    <w:rsid w:val="7C52500A"/>
    <w:rsid w:val="7C55E28F"/>
    <w:rsid w:val="7C58C7C8"/>
    <w:rsid w:val="7C62189E"/>
    <w:rsid w:val="7C908D6E"/>
    <w:rsid w:val="7C976289"/>
    <w:rsid w:val="7CA7E0E9"/>
    <w:rsid w:val="7CC7219B"/>
    <w:rsid w:val="7CCAB477"/>
    <w:rsid w:val="7CDD33A6"/>
    <w:rsid w:val="7CE59AF4"/>
    <w:rsid w:val="7CEA0225"/>
    <w:rsid w:val="7CFB24B9"/>
    <w:rsid w:val="7D1D2E89"/>
    <w:rsid w:val="7D29AB03"/>
    <w:rsid w:val="7D349D55"/>
    <w:rsid w:val="7D657B0B"/>
    <w:rsid w:val="7D721CA3"/>
    <w:rsid w:val="7D7F1790"/>
    <w:rsid w:val="7D9A7580"/>
    <w:rsid w:val="7D9FEDD4"/>
    <w:rsid w:val="7DAA37A6"/>
    <w:rsid w:val="7DB04CC4"/>
    <w:rsid w:val="7DBCFEAA"/>
    <w:rsid w:val="7DD2684D"/>
    <w:rsid w:val="7DD37461"/>
    <w:rsid w:val="7DD7EA59"/>
    <w:rsid w:val="7DF653E3"/>
    <w:rsid w:val="7E1043F9"/>
    <w:rsid w:val="7E27E95D"/>
    <w:rsid w:val="7E33F8FC"/>
    <w:rsid w:val="7E3AE047"/>
    <w:rsid w:val="7E62BB8E"/>
    <w:rsid w:val="7E6FE780"/>
    <w:rsid w:val="7E861936"/>
    <w:rsid w:val="7E8C7E61"/>
    <w:rsid w:val="7E8F28D8"/>
    <w:rsid w:val="7E908841"/>
    <w:rsid w:val="7E98471A"/>
    <w:rsid w:val="7EC6C0A6"/>
    <w:rsid w:val="7EC70C06"/>
    <w:rsid w:val="7EC90BC0"/>
    <w:rsid w:val="7EDB4EBB"/>
    <w:rsid w:val="7EE8A550"/>
    <w:rsid w:val="7F05B063"/>
    <w:rsid w:val="7F11B3F8"/>
    <w:rsid w:val="7F371C9E"/>
    <w:rsid w:val="7F73917C"/>
    <w:rsid w:val="7F7826C0"/>
    <w:rsid w:val="7F7AB761"/>
    <w:rsid w:val="7F7B5BCB"/>
    <w:rsid w:val="7F867FEC"/>
    <w:rsid w:val="7F995C24"/>
    <w:rsid w:val="7FA3B680"/>
    <w:rsid w:val="7FB7212A"/>
    <w:rsid w:val="7FC3C594"/>
    <w:rsid w:val="7FC701EB"/>
    <w:rsid w:val="7FDF81AB"/>
    <w:rsid w:val="7FDFF7F2"/>
    <w:rsid w:val="7FF24880"/>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4364BD"/>
  <w15:docId w15:val="{5E6C4CC1-23FB-4629-9BCC-159A7B328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E656E"/>
    <w:pPr>
      <w:spacing w:after="240"/>
    </w:pPr>
    <w:rPr>
      <w:rFonts w:ascii="Roboto" w:hAnsi="Roboto"/>
      <w:color w:val="000000" w:themeColor="text1"/>
      <w:sz w:val="20"/>
    </w:rPr>
  </w:style>
  <w:style w:type="paragraph" w:styleId="berschrift1">
    <w:name w:val="heading 1"/>
    <w:basedOn w:val="Standard"/>
    <w:next w:val="Standard"/>
    <w:link w:val="berschrift1Zchn"/>
    <w:uiPriority w:val="9"/>
    <w:qFormat/>
    <w:rsid w:val="00FA13B8"/>
    <w:pPr>
      <w:keepNext/>
      <w:keepLines/>
      <w:pageBreakBefore/>
      <w:numPr>
        <w:numId w:val="3"/>
      </w:numPr>
      <w:tabs>
        <w:tab w:val="left" w:pos="851"/>
      </w:tabs>
      <w:spacing w:before="100" w:after="0" w:line="240" w:lineRule="auto"/>
      <w:ind w:left="851" w:hanging="851"/>
      <w:outlineLvl w:val="0"/>
    </w:pPr>
    <w:rPr>
      <w:rFonts w:ascii="Montserrat Black" w:eastAsiaTheme="majorEastAsia" w:hAnsi="Montserrat Black" w:cstheme="majorBidi"/>
      <w:b/>
      <w:sz w:val="40"/>
      <w:szCs w:val="32"/>
    </w:rPr>
  </w:style>
  <w:style w:type="paragraph" w:styleId="berschrift2">
    <w:name w:val="heading 2"/>
    <w:basedOn w:val="Standard"/>
    <w:next w:val="Standard"/>
    <w:link w:val="berschrift2Zchn"/>
    <w:uiPriority w:val="9"/>
    <w:unhideWhenUsed/>
    <w:qFormat/>
    <w:rsid w:val="00B72DCE"/>
    <w:pPr>
      <w:keepNext/>
      <w:keepLines/>
      <w:numPr>
        <w:ilvl w:val="1"/>
        <w:numId w:val="3"/>
      </w:numPr>
      <w:tabs>
        <w:tab w:val="left" w:pos="851"/>
      </w:tabs>
      <w:spacing w:before="240" w:after="120" w:line="240" w:lineRule="auto"/>
      <w:ind w:left="851" w:hanging="851"/>
      <w:outlineLvl w:val="1"/>
    </w:pPr>
    <w:rPr>
      <w:rFonts w:ascii="Montserrat Black" w:eastAsiaTheme="majorEastAsia" w:hAnsi="Montserrat Black" w:cstheme="majorBidi"/>
      <w:b/>
      <w:sz w:val="22"/>
      <w:szCs w:val="26"/>
    </w:rPr>
  </w:style>
  <w:style w:type="paragraph" w:styleId="berschrift3">
    <w:name w:val="heading 3"/>
    <w:basedOn w:val="Standard"/>
    <w:next w:val="Standard"/>
    <w:link w:val="berschrift3Zchn"/>
    <w:uiPriority w:val="9"/>
    <w:unhideWhenUsed/>
    <w:qFormat/>
    <w:rsid w:val="00414D3E"/>
    <w:pPr>
      <w:keepNext/>
      <w:keepLines/>
      <w:numPr>
        <w:ilvl w:val="2"/>
        <w:numId w:val="3"/>
      </w:numPr>
      <w:tabs>
        <w:tab w:val="clear" w:pos="567"/>
        <w:tab w:val="num" w:pos="851"/>
      </w:tabs>
      <w:spacing w:before="120" w:after="120" w:line="280" w:lineRule="exact"/>
      <w:outlineLvl w:val="2"/>
    </w:pPr>
    <w:rPr>
      <w:rFonts w:ascii="Montserrat Black" w:eastAsiaTheme="majorEastAsia" w:hAnsi="Montserrat Black" w:cstheme="majorBidi"/>
      <w:b/>
      <w:szCs w:val="24"/>
    </w:rPr>
  </w:style>
  <w:style w:type="paragraph" w:styleId="berschrift4">
    <w:name w:val="heading 4"/>
    <w:basedOn w:val="Standard"/>
    <w:next w:val="Standard"/>
    <w:link w:val="berschrift4Zchn"/>
    <w:uiPriority w:val="9"/>
    <w:unhideWhenUsed/>
    <w:qFormat/>
    <w:rsid w:val="00384F08"/>
    <w:pPr>
      <w:keepNext/>
      <w:keepLines/>
      <w:numPr>
        <w:ilvl w:val="3"/>
        <w:numId w:val="3"/>
      </w:numPr>
      <w:tabs>
        <w:tab w:val="left" w:pos="851"/>
      </w:tabs>
      <w:spacing w:before="200" w:after="0"/>
      <w:outlineLvl w:val="3"/>
    </w:pPr>
    <w:rPr>
      <w:rFonts w:ascii="Montserrat Black" w:eastAsiaTheme="majorEastAsia" w:hAnsi="Montserrat Black" w:cstheme="majorBidi"/>
      <w:b/>
      <w:bCs/>
      <w:iCs/>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treffBrief">
    <w:name w:val="Betreff_Brief"/>
    <w:qFormat/>
    <w:rsid w:val="004C247B"/>
    <w:rPr>
      <w:rFonts w:ascii="Ubuntu" w:hAnsi="Ubuntu"/>
      <w:b/>
      <w:color w:val="364459"/>
      <w:szCs w:val="18"/>
    </w:rPr>
  </w:style>
  <w:style w:type="character" w:customStyle="1" w:styleId="berschrift1Zchn">
    <w:name w:val="Überschrift 1 Zchn"/>
    <w:basedOn w:val="Absatz-Standardschriftart"/>
    <w:link w:val="berschrift1"/>
    <w:uiPriority w:val="9"/>
    <w:rsid w:val="00FA13B8"/>
    <w:rPr>
      <w:rFonts w:ascii="Montserrat Black" w:eastAsiaTheme="majorEastAsia" w:hAnsi="Montserrat Black" w:cstheme="majorBidi"/>
      <w:b/>
      <w:color w:val="000000" w:themeColor="text1"/>
      <w:sz w:val="40"/>
      <w:szCs w:val="32"/>
    </w:rPr>
  </w:style>
  <w:style w:type="character" w:customStyle="1" w:styleId="berschrift2Zchn">
    <w:name w:val="Überschrift 2 Zchn"/>
    <w:basedOn w:val="Absatz-Standardschriftart"/>
    <w:link w:val="berschrift2"/>
    <w:uiPriority w:val="9"/>
    <w:rsid w:val="00B72DCE"/>
    <w:rPr>
      <w:rFonts w:ascii="Montserrat Black" w:eastAsiaTheme="majorEastAsia" w:hAnsi="Montserrat Black" w:cstheme="majorBidi"/>
      <w:b/>
      <w:color w:val="000000" w:themeColor="text1"/>
      <w:szCs w:val="26"/>
    </w:rPr>
  </w:style>
  <w:style w:type="character" w:customStyle="1" w:styleId="berschrift3Zchn">
    <w:name w:val="Überschrift 3 Zchn"/>
    <w:basedOn w:val="Absatz-Standardschriftart"/>
    <w:link w:val="berschrift3"/>
    <w:uiPriority w:val="9"/>
    <w:rsid w:val="00414D3E"/>
    <w:rPr>
      <w:rFonts w:ascii="Montserrat Black" w:eastAsiaTheme="majorEastAsia" w:hAnsi="Montserrat Black" w:cstheme="majorBidi"/>
      <w:b/>
      <w:color w:val="000000" w:themeColor="text1"/>
      <w:sz w:val="20"/>
      <w:szCs w:val="24"/>
    </w:rPr>
  </w:style>
  <w:style w:type="paragraph" w:styleId="Listenabsatz">
    <w:name w:val="List Paragraph"/>
    <w:basedOn w:val="Standard"/>
    <w:uiPriority w:val="34"/>
    <w:qFormat/>
    <w:rsid w:val="00C0612A"/>
    <w:pPr>
      <w:ind w:left="720"/>
      <w:contextualSpacing/>
    </w:pPr>
  </w:style>
  <w:style w:type="paragraph" w:styleId="Titel">
    <w:name w:val="Title"/>
    <w:aliases w:val="Titel_Doku"/>
    <w:next w:val="Standard"/>
    <w:link w:val="TitelZchn"/>
    <w:uiPriority w:val="10"/>
    <w:rsid w:val="007D3658"/>
    <w:pPr>
      <w:pBdr>
        <w:bottom w:val="single" w:sz="8" w:space="4" w:color="4F81BD" w:themeColor="accent1"/>
      </w:pBdr>
      <w:spacing w:after="300" w:line="240" w:lineRule="auto"/>
      <w:contextualSpacing/>
    </w:pPr>
    <w:rPr>
      <w:rFonts w:ascii="Ubuntu" w:eastAsiaTheme="majorEastAsia" w:hAnsi="Ubuntu" w:cstheme="majorBidi"/>
      <w:b/>
      <w:color w:val="FFFFFF" w:themeColor="background1"/>
      <w:spacing w:val="5"/>
      <w:kern w:val="28"/>
      <w:sz w:val="60"/>
      <w:szCs w:val="52"/>
    </w:rPr>
  </w:style>
  <w:style w:type="character" w:customStyle="1" w:styleId="TitelZchn">
    <w:name w:val="Titel Zchn"/>
    <w:aliases w:val="Titel_Doku Zchn"/>
    <w:basedOn w:val="Absatz-Standardschriftart"/>
    <w:link w:val="Titel"/>
    <w:uiPriority w:val="10"/>
    <w:rsid w:val="007D3658"/>
    <w:rPr>
      <w:rFonts w:ascii="Ubuntu" w:eastAsiaTheme="majorEastAsia" w:hAnsi="Ubuntu" w:cstheme="majorBidi"/>
      <w:b/>
      <w:color w:val="FFFFFF" w:themeColor="background1"/>
      <w:spacing w:val="5"/>
      <w:kern w:val="28"/>
      <w:sz w:val="60"/>
      <w:szCs w:val="52"/>
    </w:rPr>
  </w:style>
  <w:style w:type="paragraph" w:styleId="Kopfzeile">
    <w:name w:val="header"/>
    <w:basedOn w:val="Standard"/>
    <w:link w:val="KopfzeileZchn"/>
    <w:uiPriority w:val="99"/>
    <w:unhideWhenUsed/>
    <w:rsid w:val="0066556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665564"/>
    <w:rPr>
      <w:rFonts w:ascii="Ubuntu" w:hAnsi="Ubuntu"/>
      <w:sz w:val="18"/>
    </w:rPr>
  </w:style>
  <w:style w:type="paragraph" w:styleId="Fuzeile">
    <w:name w:val="footer"/>
    <w:basedOn w:val="Standard"/>
    <w:link w:val="FuzeileZchn"/>
    <w:uiPriority w:val="99"/>
    <w:unhideWhenUsed/>
    <w:rsid w:val="00414FCA"/>
    <w:pPr>
      <w:tabs>
        <w:tab w:val="center" w:pos="4536"/>
        <w:tab w:val="right" w:pos="9072"/>
      </w:tabs>
      <w:spacing w:after="0" w:line="240" w:lineRule="auto"/>
    </w:pPr>
    <w:rPr>
      <w:b/>
      <w:sz w:val="14"/>
    </w:rPr>
  </w:style>
  <w:style w:type="character" w:customStyle="1" w:styleId="FuzeileZchn">
    <w:name w:val="Fußzeile Zchn"/>
    <w:basedOn w:val="Absatz-Standardschriftart"/>
    <w:link w:val="Fuzeile"/>
    <w:uiPriority w:val="99"/>
    <w:rsid w:val="00414FCA"/>
    <w:rPr>
      <w:rFonts w:ascii="Ubuntu" w:hAnsi="Ubuntu"/>
      <w:b/>
      <w:color w:val="364459"/>
      <w:sz w:val="14"/>
    </w:rPr>
  </w:style>
  <w:style w:type="paragraph" w:styleId="Sprechblasentext">
    <w:name w:val="Balloon Text"/>
    <w:basedOn w:val="Standard"/>
    <w:link w:val="SprechblasentextZchn"/>
    <w:uiPriority w:val="99"/>
    <w:semiHidden/>
    <w:unhideWhenUsed/>
    <w:rsid w:val="0066556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65564"/>
    <w:rPr>
      <w:rFonts w:ascii="Tahoma" w:hAnsi="Tahoma" w:cs="Tahoma"/>
      <w:sz w:val="16"/>
      <w:szCs w:val="16"/>
    </w:rPr>
  </w:style>
  <w:style w:type="paragraph" w:customStyle="1" w:styleId="TitelInhaltsverzeichnis">
    <w:name w:val="Titel Inhaltsverzeichnis"/>
    <w:basedOn w:val="Standard"/>
    <w:qFormat/>
    <w:rsid w:val="00583434"/>
    <w:pPr>
      <w:spacing w:after="160" w:line="240" w:lineRule="auto"/>
    </w:pPr>
    <w:rPr>
      <w:rFonts w:ascii="Montserrat Black" w:hAnsi="Montserrat Black"/>
      <w:b/>
      <w:sz w:val="40"/>
    </w:rPr>
  </w:style>
  <w:style w:type="paragraph" w:styleId="Verzeichnis1">
    <w:name w:val="toc 1"/>
    <w:basedOn w:val="Standard"/>
    <w:next w:val="Standard"/>
    <w:link w:val="Verzeichnis1Zchn"/>
    <w:uiPriority w:val="39"/>
    <w:unhideWhenUsed/>
    <w:rsid w:val="00FA13B8"/>
    <w:pPr>
      <w:tabs>
        <w:tab w:val="left" w:pos="851"/>
        <w:tab w:val="right" w:pos="9344"/>
      </w:tabs>
      <w:spacing w:before="560" w:after="180" w:line="240" w:lineRule="auto"/>
      <w:ind w:left="851" w:hanging="851"/>
      <w:outlineLvl w:val="0"/>
    </w:pPr>
    <w:rPr>
      <w:rFonts w:ascii="Montserrat Black" w:hAnsi="Montserrat Black"/>
      <w:b/>
      <w:noProof/>
      <w:sz w:val="22"/>
    </w:rPr>
  </w:style>
  <w:style w:type="paragraph" w:styleId="Verzeichnis2">
    <w:name w:val="toc 2"/>
    <w:next w:val="Standard"/>
    <w:uiPriority w:val="39"/>
    <w:unhideWhenUsed/>
    <w:rsid w:val="00386D50"/>
    <w:pPr>
      <w:tabs>
        <w:tab w:val="left" w:pos="851"/>
        <w:tab w:val="right" w:pos="9344"/>
      </w:tabs>
      <w:spacing w:after="100" w:line="259" w:lineRule="auto"/>
      <w:ind w:left="851" w:hanging="851"/>
    </w:pPr>
    <w:rPr>
      <w:rFonts w:ascii="Roboto" w:hAnsi="Roboto"/>
      <w:noProof/>
      <w:color w:val="000000" w:themeColor="text1"/>
      <w:sz w:val="18"/>
    </w:rPr>
  </w:style>
  <w:style w:type="character" w:styleId="Hyperlink">
    <w:name w:val="Hyperlink"/>
    <w:basedOn w:val="Absatz-Standardschriftart"/>
    <w:uiPriority w:val="99"/>
    <w:unhideWhenUsed/>
    <w:rsid w:val="00EA43B4"/>
    <w:rPr>
      <w:rFonts w:ascii="Ubuntu" w:hAnsi="Ubuntu"/>
      <w:color w:val="0000FF" w:themeColor="hyperlink"/>
      <w:sz w:val="22"/>
      <w:u w:val="single"/>
    </w:rPr>
  </w:style>
  <w:style w:type="character" w:customStyle="1" w:styleId="Verzeichnis1Zchn">
    <w:name w:val="Verzeichnis 1 Zchn"/>
    <w:basedOn w:val="Absatz-Standardschriftart"/>
    <w:link w:val="Verzeichnis1"/>
    <w:uiPriority w:val="39"/>
    <w:rsid w:val="00FA13B8"/>
    <w:rPr>
      <w:rFonts w:ascii="Montserrat Black" w:hAnsi="Montserrat Black"/>
      <w:b/>
      <w:noProof/>
      <w:color w:val="000000" w:themeColor="text1"/>
    </w:rPr>
  </w:style>
  <w:style w:type="paragraph" w:customStyle="1" w:styleId="BetreffDoku">
    <w:name w:val="Betreff_Doku"/>
    <w:qFormat/>
    <w:rsid w:val="002F73B1"/>
    <w:rPr>
      <w:rFonts w:ascii="Ubuntu" w:eastAsia="Calibri" w:hAnsi="Ubuntu" w:cs="Times New Roman"/>
      <w:b/>
      <w:color w:val="031E2F"/>
      <w:sz w:val="60"/>
      <w:szCs w:val="18"/>
    </w:rPr>
  </w:style>
  <w:style w:type="paragraph" w:styleId="Untertitel">
    <w:name w:val="Subtitle"/>
    <w:basedOn w:val="Standard"/>
    <w:next w:val="Standard"/>
    <w:link w:val="UntertitelZchn"/>
    <w:uiPriority w:val="11"/>
    <w:qFormat/>
    <w:rsid w:val="00793E6C"/>
    <w:pPr>
      <w:numPr>
        <w:ilvl w:val="1"/>
      </w:numPr>
      <w:spacing w:after="160" w:line="280" w:lineRule="exact"/>
    </w:pPr>
    <w:rPr>
      <w:rFonts w:eastAsiaTheme="minorEastAsia"/>
      <w:b/>
      <w:caps/>
      <w:color w:val="FFFFFF" w:themeColor="background1"/>
      <w:spacing w:val="15"/>
      <w:sz w:val="32"/>
    </w:rPr>
  </w:style>
  <w:style w:type="character" w:customStyle="1" w:styleId="UntertitelZchn">
    <w:name w:val="Untertitel Zchn"/>
    <w:basedOn w:val="Absatz-Standardschriftart"/>
    <w:link w:val="Untertitel"/>
    <w:uiPriority w:val="11"/>
    <w:rsid w:val="00793E6C"/>
    <w:rPr>
      <w:rFonts w:ascii="Ubuntu" w:eastAsiaTheme="minorEastAsia" w:hAnsi="Ubuntu"/>
      <w:b/>
      <w:caps/>
      <w:color w:val="FFFFFF" w:themeColor="background1"/>
      <w:spacing w:val="15"/>
      <w:sz w:val="32"/>
    </w:rPr>
  </w:style>
  <w:style w:type="paragraph" w:customStyle="1" w:styleId="UntertitelDoku">
    <w:name w:val="Untertitel_Doku"/>
    <w:qFormat/>
    <w:rsid w:val="00170084"/>
    <w:rPr>
      <w:rFonts w:ascii="Ubuntu" w:eastAsiaTheme="minorEastAsia" w:hAnsi="Ubuntu"/>
      <w:b/>
      <w:caps/>
      <w:color w:val="031E2F"/>
      <w:spacing w:val="15"/>
      <w:sz w:val="32"/>
    </w:rPr>
  </w:style>
  <w:style w:type="paragraph" w:customStyle="1" w:styleId="AdresseDoku">
    <w:name w:val="Adresse_Doku"/>
    <w:qFormat/>
    <w:rsid w:val="002F73B1"/>
    <w:pPr>
      <w:spacing w:after="0" w:line="320" w:lineRule="exact"/>
    </w:pPr>
    <w:rPr>
      <w:rFonts w:ascii="Ubuntu" w:eastAsiaTheme="minorEastAsia" w:hAnsi="Ubuntu"/>
      <w:color w:val="031E2F"/>
      <w:spacing w:val="15"/>
    </w:rPr>
  </w:style>
  <w:style w:type="paragraph" w:customStyle="1" w:styleId="TitelseiteDatum">
    <w:name w:val="Titelseite Datum"/>
    <w:basedOn w:val="Standard"/>
    <w:qFormat/>
    <w:rsid w:val="007D3658"/>
    <w:pPr>
      <w:numPr>
        <w:ilvl w:val="1"/>
      </w:numPr>
      <w:spacing w:after="0" w:line="320" w:lineRule="exact"/>
    </w:pPr>
    <w:rPr>
      <w:rFonts w:eastAsiaTheme="minorEastAsia"/>
      <w:b/>
      <w:color w:val="FFFFFF" w:themeColor="background1"/>
      <w:spacing w:val="15"/>
      <w:sz w:val="22"/>
    </w:rPr>
  </w:style>
  <w:style w:type="paragraph" w:customStyle="1" w:styleId="TitelzeileDatumDoku">
    <w:name w:val="Titelzeile_Datum_Doku"/>
    <w:qFormat/>
    <w:rsid w:val="00170084"/>
    <w:rPr>
      <w:rFonts w:ascii="Ubuntu" w:eastAsiaTheme="minorEastAsia" w:hAnsi="Ubuntu"/>
      <w:b/>
      <w:color w:val="031E2F"/>
      <w:spacing w:val="15"/>
    </w:rPr>
  </w:style>
  <w:style w:type="character" w:styleId="Platzhaltertext">
    <w:name w:val="Placeholder Text"/>
    <w:basedOn w:val="Absatz-Standardschriftart"/>
    <w:uiPriority w:val="99"/>
    <w:semiHidden/>
    <w:rsid w:val="00C8655F"/>
    <w:rPr>
      <w:color w:val="808080"/>
    </w:rPr>
  </w:style>
  <w:style w:type="paragraph" w:styleId="Inhaltsverzeichnisberschrift">
    <w:name w:val="TOC Heading"/>
    <w:basedOn w:val="berschrift1"/>
    <w:next w:val="Standard"/>
    <w:uiPriority w:val="39"/>
    <w:semiHidden/>
    <w:unhideWhenUsed/>
    <w:qFormat/>
    <w:rsid w:val="00C018B7"/>
    <w:pPr>
      <w:pageBreakBefore w:val="0"/>
      <w:numPr>
        <w:numId w:val="0"/>
      </w:numPr>
      <w:spacing w:before="480" w:line="276" w:lineRule="auto"/>
      <w:outlineLvl w:val="9"/>
    </w:pPr>
    <w:rPr>
      <w:rFonts w:asciiTheme="majorHAnsi" w:hAnsiTheme="majorHAnsi"/>
      <w:bCs/>
      <w:color w:val="365F91" w:themeColor="accent1" w:themeShade="BF"/>
      <w:sz w:val="28"/>
      <w:szCs w:val="28"/>
      <w:lang w:eastAsia="de-CH"/>
    </w:rPr>
  </w:style>
  <w:style w:type="character" w:customStyle="1" w:styleId="berschrift4Zchn">
    <w:name w:val="Überschrift 4 Zchn"/>
    <w:basedOn w:val="Absatz-Standardschriftart"/>
    <w:link w:val="berschrift4"/>
    <w:uiPriority w:val="9"/>
    <w:rsid w:val="00384F08"/>
    <w:rPr>
      <w:rFonts w:ascii="Montserrat Black" w:eastAsiaTheme="majorEastAsia" w:hAnsi="Montserrat Black" w:cstheme="majorBidi"/>
      <w:b/>
      <w:bCs/>
      <w:iCs/>
      <w:color w:val="000000" w:themeColor="text1"/>
      <w:sz w:val="20"/>
    </w:rPr>
  </w:style>
  <w:style w:type="table" w:styleId="Tabellenraster">
    <w:name w:val="Table Grid"/>
    <w:basedOn w:val="NormaleTabelle"/>
    <w:unhideWhenUsed/>
    <w:rsid w:val="006318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itternetztabelle1hellAkzent6">
    <w:name w:val="Grid Table 1 Light Accent 6"/>
    <w:basedOn w:val="NormaleTabelle"/>
    <w:uiPriority w:val="46"/>
    <w:rsid w:val="006318A7"/>
    <w:pPr>
      <w:spacing w:after="0" w:line="240" w:lineRule="auto"/>
    </w:p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table" w:styleId="Listentabelle4Akzent6">
    <w:name w:val="List Table 4 Accent 6"/>
    <w:basedOn w:val="NormaleTabelle"/>
    <w:uiPriority w:val="49"/>
    <w:rsid w:val="00410172"/>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tblBorders>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tcBorders>
        <w:shd w:val="clear" w:color="auto" w:fill="F79646" w:themeFill="accent6"/>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paragraph" w:styleId="Verzeichnis3">
    <w:name w:val="toc 3"/>
    <w:basedOn w:val="Standard"/>
    <w:next w:val="Standard"/>
    <w:autoRedefine/>
    <w:uiPriority w:val="39"/>
    <w:unhideWhenUsed/>
    <w:rsid w:val="009B0272"/>
    <w:pPr>
      <w:tabs>
        <w:tab w:val="left" w:pos="851"/>
        <w:tab w:val="right" w:pos="9344"/>
      </w:tabs>
      <w:spacing w:after="100"/>
    </w:pPr>
    <w:rPr>
      <w:noProof/>
      <w:sz w:val="18"/>
      <w:szCs w:val="18"/>
      <w:lang w:eastAsia="de-CH"/>
    </w:rPr>
  </w:style>
  <w:style w:type="paragraph" w:customStyle="1" w:styleId="TabellenTitel">
    <w:name w:val="Tabellen Titel"/>
    <w:basedOn w:val="Standard"/>
    <w:qFormat/>
    <w:rsid w:val="00A17696"/>
    <w:pPr>
      <w:spacing w:after="0" w:line="280" w:lineRule="exact"/>
    </w:pPr>
    <w:rPr>
      <w:sz w:val="16"/>
    </w:rPr>
  </w:style>
  <w:style w:type="paragraph" w:customStyle="1" w:styleId="Tabellentext">
    <w:name w:val="Tabellentext"/>
    <w:basedOn w:val="Standard"/>
    <w:qFormat/>
    <w:rsid w:val="00D85C4A"/>
    <w:pPr>
      <w:spacing w:after="0" w:line="280" w:lineRule="exact"/>
    </w:pPr>
    <w:rPr>
      <w:sz w:val="16"/>
    </w:rPr>
  </w:style>
  <w:style w:type="paragraph" w:customStyle="1" w:styleId="Auszeichnungkursiv">
    <w:name w:val="Auszeichnung kursiv"/>
    <w:basedOn w:val="Standard"/>
    <w:link w:val="AuszeichnungkursivZchn"/>
    <w:qFormat/>
    <w:rsid w:val="00A61E03"/>
    <w:pPr>
      <w:spacing w:after="160" w:line="280" w:lineRule="exact"/>
    </w:pPr>
    <w:rPr>
      <w:i/>
    </w:rPr>
  </w:style>
  <w:style w:type="character" w:customStyle="1" w:styleId="AuszeichnungkursivZchn">
    <w:name w:val="Auszeichnung kursiv Zchn"/>
    <w:basedOn w:val="Absatz-Standardschriftart"/>
    <w:link w:val="Auszeichnungkursiv"/>
    <w:rsid w:val="00A61E03"/>
    <w:rPr>
      <w:rFonts w:ascii="Ubuntu" w:hAnsi="Ubuntu"/>
      <w:i/>
      <w:color w:val="031E2F"/>
      <w:sz w:val="18"/>
    </w:rPr>
  </w:style>
  <w:style w:type="paragraph" w:customStyle="1" w:styleId="EinzBlock">
    <w:name w:val="EinzBlock"/>
    <w:basedOn w:val="Standard"/>
    <w:link w:val="EinzBlockZchn"/>
    <w:rsid w:val="00A61E03"/>
    <w:pPr>
      <w:spacing w:after="200" w:line="240" w:lineRule="auto"/>
      <w:ind w:left="1134"/>
      <w:jc w:val="both"/>
    </w:pPr>
    <w:rPr>
      <w:rFonts w:ascii="Trebuchet MS" w:eastAsia="Times New Roman" w:hAnsi="Trebuchet MS" w:cs="Times New Roman"/>
      <w:color w:val="auto"/>
      <w:szCs w:val="20"/>
      <w:lang w:eastAsia="de-DE"/>
    </w:rPr>
  </w:style>
  <w:style w:type="character" w:customStyle="1" w:styleId="EinzBlockZchn">
    <w:name w:val="EinzBlock Zchn"/>
    <w:basedOn w:val="Absatz-Standardschriftart"/>
    <w:link w:val="EinzBlock"/>
    <w:rsid w:val="00A61E03"/>
    <w:rPr>
      <w:rFonts w:ascii="Trebuchet MS" w:eastAsia="Times New Roman" w:hAnsi="Trebuchet MS" w:cs="Times New Roman"/>
      <w:sz w:val="18"/>
      <w:szCs w:val="20"/>
      <w:lang w:eastAsia="de-DE"/>
    </w:rPr>
  </w:style>
  <w:style w:type="paragraph" w:customStyle="1" w:styleId="Einz">
    <w:name w:val="Einz"/>
    <w:basedOn w:val="Standard"/>
    <w:link w:val="EinzZchn"/>
    <w:rsid w:val="00A61E03"/>
    <w:pPr>
      <w:spacing w:after="200" w:line="240" w:lineRule="auto"/>
      <w:ind w:left="1134"/>
    </w:pPr>
    <w:rPr>
      <w:rFonts w:ascii="Trebuchet MS" w:eastAsia="Times New Roman" w:hAnsi="Trebuchet MS" w:cs="Times New Roman"/>
      <w:color w:val="auto"/>
      <w:szCs w:val="20"/>
      <w:lang w:eastAsia="de-DE"/>
    </w:rPr>
  </w:style>
  <w:style w:type="character" w:customStyle="1" w:styleId="EinzZchn">
    <w:name w:val="Einz Zchn"/>
    <w:basedOn w:val="Absatz-Standardschriftart"/>
    <w:link w:val="Einz"/>
    <w:rsid w:val="00A61E03"/>
    <w:rPr>
      <w:rFonts w:ascii="Trebuchet MS" w:eastAsia="Times New Roman" w:hAnsi="Trebuchet MS" w:cs="Times New Roman"/>
      <w:sz w:val="20"/>
      <w:szCs w:val="20"/>
      <w:lang w:eastAsia="de-DE"/>
    </w:rPr>
  </w:style>
  <w:style w:type="character" w:styleId="NichtaufgelsteErwhnung">
    <w:name w:val="Unresolved Mention"/>
    <w:basedOn w:val="Absatz-Standardschriftart"/>
    <w:uiPriority w:val="99"/>
    <w:semiHidden/>
    <w:unhideWhenUsed/>
    <w:rsid w:val="00E71E53"/>
    <w:rPr>
      <w:color w:val="605E5C"/>
      <w:shd w:val="clear" w:color="auto" w:fill="E1DFDD"/>
    </w:rPr>
  </w:style>
  <w:style w:type="numbering" w:customStyle="1" w:styleId="AktuelleListe1">
    <w:name w:val="Aktuelle Liste1"/>
    <w:uiPriority w:val="99"/>
    <w:rsid w:val="00A51EA5"/>
    <w:pPr>
      <w:numPr>
        <w:numId w:val="1"/>
      </w:numPr>
    </w:pPr>
  </w:style>
  <w:style w:type="paragraph" w:styleId="berarbeitung">
    <w:name w:val="Revision"/>
    <w:hidden/>
    <w:uiPriority w:val="99"/>
    <w:semiHidden/>
    <w:rsid w:val="000B78A8"/>
    <w:pPr>
      <w:spacing w:after="0" w:line="240" w:lineRule="auto"/>
    </w:pPr>
    <w:rPr>
      <w:rFonts w:ascii="Ubuntu" w:hAnsi="Ubuntu"/>
      <w:color w:val="031E2F"/>
      <w:sz w:val="18"/>
    </w:rPr>
  </w:style>
  <w:style w:type="character" w:styleId="Kommentarzeichen">
    <w:name w:val="annotation reference"/>
    <w:basedOn w:val="Absatz-Standardschriftart"/>
    <w:uiPriority w:val="99"/>
    <w:semiHidden/>
    <w:unhideWhenUsed/>
    <w:rsid w:val="000B78A8"/>
    <w:rPr>
      <w:sz w:val="16"/>
      <w:szCs w:val="16"/>
    </w:rPr>
  </w:style>
  <w:style w:type="paragraph" w:styleId="Kommentartext">
    <w:name w:val="annotation text"/>
    <w:basedOn w:val="Standard"/>
    <w:link w:val="KommentartextZchn"/>
    <w:uiPriority w:val="99"/>
    <w:unhideWhenUsed/>
    <w:rsid w:val="000B78A8"/>
    <w:pPr>
      <w:spacing w:line="240" w:lineRule="auto"/>
    </w:pPr>
    <w:rPr>
      <w:szCs w:val="20"/>
    </w:rPr>
  </w:style>
  <w:style w:type="character" w:customStyle="1" w:styleId="KommentartextZchn">
    <w:name w:val="Kommentartext Zchn"/>
    <w:basedOn w:val="Absatz-Standardschriftart"/>
    <w:link w:val="Kommentartext"/>
    <w:uiPriority w:val="99"/>
    <w:rsid w:val="000B78A8"/>
    <w:rPr>
      <w:rFonts w:ascii="Ubuntu" w:hAnsi="Ubuntu"/>
      <w:color w:val="031E2F"/>
      <w:sz w:val="20"/>
      <w:szCs w:val="20"/>
    </w:rPr>
  </w:style>
  <w:style w:type="paragraph" w:styleId="Kommentarthema">
    <w:name w:val="annotation subject"/>
    <w:basedOn w:val="Kommentartext"/>
    <w:next w:val="Kommentartext"/>
    <w:link w:val="KommentarthemaZchn"/>
    <w:uiPriority w:val="99"/>
    <w:semiHidden/>
    <w:unhideWhenUsed/>
    <w:rsid w:val="000B78A8"/>
    <w:rPr>
      <w:b/>
      <w:bCs/>
    </w:rPr>
  </w:style>
  <w:style w:type="character" w:customStyle="1" w:styleId="KommentarthemaZchn">
    <w:name w:val="Kommentarthema Zchn"/>
    <w:basedOn w:val="KommentartextZchn"/>
    <w:link w:val="Kommentarthema"/>
    <w:uiPriority w:val="99"/>
    <w:semiHidden/>
    <w:rsid w:val="000B78A8"/>
    <w:rPr>
      <w:rFonts w:ascii="Ubuntu" w:hAnsi="Ubuntu"/>
      <w:b/>
      <w:bCs/>
      <w:color w:val="031E2F"/>
      <w:sz w:val="20"/>
      <w:szCs w:val="20"/>
    </w:rPr>
  </w:style>
  <w:style w:type="numbering" w:customStyle="1" w:styleId="AktuelleListe2">
    <w:name w:val="Aktuelle Liste2"/>
    <w:uiPriority w:val="99"/>
    <w:rsid w:val="00623394"/>
    <w:pPr>
      <w:numPr>
        <w:numId w:val="2"/>
      </w:numPr>
    </w:pPr>
  </w:style>
  <w:style w:type="character" w:styleId="Erwhnung">
    <w:name w:val="Mention"/>
    <w:basedOn w:val="Absatz-Standardschriftart"/>
    <w:uiPriority w:val="99"/>
    <w:unhideWhenUsed/>
    <w:rsid w:val="00F2484D"/>
    <w:rPr>
      <w:color w:val="2B579A"/>
      <w:shd w:val="clear" w:color="auto" w:fill="E1DFDD"/>
    </w:rPr>
  </w:style>
  <w:style w:type="character" w:customStyle="1" w:styleId="ui-provider">
    <w:name w:val="ui-provider"/>
    <w:basedOn w:val="Absatz-Standardschriftart"/>
    <w:rsid w:val="002536CA"/>
  </w:style>
  <w:style w:type="character" w:styleId="BesuchterLink">
    <w:name w:val="FollowedHyperlink"/>
    <w:basedOn w:val="Absatz-Standardschriftart"/>
    <w:uiPriority w:val="99"/>
    <w:semiHidden/>
    <w:unhideWhenUsed/>
    <w:rsid w:val="00220161"/>
    <w:rPr>
      <w:color w:val="800080" w:themeColor="followedHyperlink"/>
      <w:u w:val="single"/>
    </w:rPr>
  </w:style>
  <w:style w:type="paragraph" w:styleId="StandardWeb">
    <w:name w:val="Normal (Web)"/>
    <w:basedOn w:val="Standard"/>
    <w:uiPriority w:val="99"/>
    <w:semiHidden/>
    <w:unhideWhenUsed/>
    <w:rsid w:val="004D0909"/>
    <w:pPr>
      <w:spacing w:before="100" w:beforeAutospacing="1" w:after="100" w:afterAutospacing="1" w:line="240" w:lineRule="auto"/>
    </w:pPr>
    <w:rPr>
      <w:rFonts w:ascii="Times New Roman" w:eastAsia="Times New Roman" w:hAnsi="Times New Roman" w:cs="Times New Roman"/>
      <w:color w:val="auto"/>
      <w:sz w:val="24"/>
      <w:szCs w:val="24"/>
      <w:lang w:eastAsia="de-DE"/>
    </w:rPr>
  </w:style>
  <w:style w:type="paragraph" w:styleId="Funotentext">
    <w:name w:val="footnote text"/>
    <w:basedOn w:val="Standard"/>
    <w:link w:val="FunotentextZchn"/>
    <w:uiPriority w:val="99"/>
    <w:unhideWhenUsed/>
    <w:rsid w:val="00C53D13"/>
    <w:pPr>
      <w:spacing w:after="0" w:line="240" w:lineRule="auto"/>
    </w:pPr>
    <w:rPr>
      <w:szCs w:val="20"/>
    </w:rPr>
  </w:style>
  <w:style w:type="character" w:customStyle="1" w:styleId="FunotentextZchn">
    <w:name w:val="Fußnotentext Zchn"/>
    <w:basedOn w:val="Absatz-Standardschriftart"/>
    <w:link w:val="Funotentext"/>
    <w:uiPriority w:val="99"/>
    <w:rsid w:val="00C53D13"/>
    <w:rPr>
      <w:rFonts w:ascii="Ubuntu" w:hAnsi="Ubuntu"/>
      <w:color w:val="031E2F"/>
      <w:sz w:val="20"/>
      <w:szCs w:val="20"/>
    </w:rPr>
  </w:style>
  <w:style w:type="character" w:styleId="Funotenzeichen">
    <w:name w:val="footnote reference"/>
    <w:basedOn w:val="Absatz-Standardschriftart"/>
    <w:uiPriority w:val="99"/>
    <w:unhideWhenUsed/>
    <w:rsid w:val="00C53D13"/>
    <w:rPr>
      <w:vertAlign w:val="superscript"/>
    </w:rPr>
  </w:style>
  <w:style w:type="table" w:customStyle="1" w:styleId="TableGrid0">
    <w:name w:val="Table Grid0"/>
    <w:rsid w:val="007A6BD8"/>
    <w:pPr>
      <w:spacing w:after="0" w:line="240" w:lineRule="auto"/>
    </w:pPr>
    <w:rPr>
      <w:rFonts w:eastAsiaTheme="minorEastAsia"/>
      <w:kern w:val="2"/>
      <w:lang w:eastAsia="de-CH"/>
      <w14:ligatures w14:val="standardContextual"/>
    </w:rPr>
    <w:tblPr>
      <w:tblCellMar>
        <w:top w:w="0" w:type="dxa"/>
        <w:left w:w="0" w:type="dxa"/>
        <w:bottom w:w="0" w:type="dxa"/>
        <w:right w:w="0" w:type="dxa"/>
      </w:tblCellMar>
    </w:tblPr>
  </w:style>
  <w:style w:type="numbering" w:customStyle="1" w:styleId="AktuelleListe3">
    <w:name w:val="Aktuelle Liste3"/>
    <w:uiPriority w:val="99"/>
    <w:rsid w:val="00C72E0E"/>
    <w:pPr>
      <w:numPr>
        <w:numId w:val="4"/>
      </w:numPr>
    </w:pPr>
  </w:style>
  <w:style w:type="numbering" w:customStyle="1" w:styleId="AktuelleListe4">
    <w:name w:val="Aktuelle Liste4"/>
    <w:uiPriority w:val="99"/>
    <w:rsid w:val="00384F08"/>
    <w:pPr>
      <w:numPr>
        <w:numId w:val="5"/>
      </w:numPr>
    </w:pPr>
  </w:style>
  <w:style w:type="paragraph" w:customStyle="1" w:styleId="p1">
    <w:name w:val="p1"/>
    <w:basedOn w:val="Standard"/>
    <w:rsid w:val="00A35544"/>
    <w:pPr>
      <w:spacing w:after="0" w:line="240" w:lineRule="auto"/>
    </w:pPr>
    <w:rPr>
      <w:rFonts w:ascii="Arial" w:eastAsia="Times New Roman" w:hAnsi="Arial" w:cs="Arial"/>
      <w:color w:val="000000"/>
      <w:sz w:val="16"/>
      <w:szCs w:val="16"/>
      <w:lang w:eastAsia="de-DE"/>
    </w:rPr>
  </w:style>
  <w:style w:type="character" w:styleId="Fett">
    <w:name w:val="Strong"/>
    <w:basedOn w:val="Absatz-Standardschriftart"/>
    <w:uiPriority w:val="22"/>
    <w:qFormat/>
    <w:rsid w:val="007F016D"/>
    <w:rPr>
      <w:b/>
      <w:bCs/>
    </w:rPr>
  </w:style>
  <w:style w:type="table" w:customStyle="1" w:styleId="KlassischeTabelle">
    <w:name w:val="Klassische Tabelle"/>
    <w:basedOn w:val="NormaleTabelle"/>
    <w:next w:val="Tabellenraster"/>
    <w:uiPriority w:val="59"/>
    <w:rsid w:val="00B034E5"/>
    <w:pPr>
      <w:spacing w:after="0" w:line="240" w:lineRule="atLeast"/>
    </w:pPr>
    <w:rPr>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style>
  <w:style w:type="character" w:styleId="Seitenzahl">
    <w:name w:val="page number"/>
    <w:basedOn w:val="Absatz-Standardschriftart"/>
    <w:uiPriority w:val="99"/>
    <w:semiHidden/>
    <w:unhideWhenUsed/>
    <w:rsid w:val="001965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199481">
      <w:bodyDiv w:val="1"/>
      <w:marLeft w:val="0"/>
      <w:marRight w:val="0"/>
      <w:marTop w:val="0"/>
      <w:marBottom w:val="0"/>
      <w:divBdr>
        <w:top w:val="none" w:sz="0" w:space="0" w:color="auto"/>
        <w:left w:val="none" w:sz="0" w:space="0" w:color="auto"/>
        <w:bottom w:val="none" w:sz="0" w:space="0" w:color="auto"/>
        <w:right w:val="none" w:sz="0" w:space="0" w:color="auto"/>
      </w:divBdr>
    </w:div>
    <w:div w:id="74061926">
      <w:bodyDiv w:val="1"/>
      <w:marLeft w:val="0"/>
      <w:marRight w:val="0"/>
      <w:marTop w:val="0"/>
      <w:marBottom w:val="0"/>
      <w:divBdr>
        <w:top w:val="none" w:sz="0" w:space="0" w:color="auto"/>
        <w:left w:val="none" w:sz="0" w:space="0" w:color="auto"/>
        <w:bottom w:val="none" w:sz="0" w:space="0" w:color="auto"/>
        <w:right w:val="none" w:sz="0" w:space="0" w:color="auto"/>
      </w:divBdr>
    </w:div>
    <w:div w:id="88742150">
      <w:bodyDiv w:val="1"/>
      <w:marLeft w:val="0"/>
      <w:marRight w:val="0"/>
      <w:marTop w:val="0"/>
      <w:marBottom w:val="0"/>
      <w:divBdr>
        <w:top w:val="none" w:sz="0" w:space="0" w:color="auto"/>
        <w:left w:val="none" w:sz="0" w:space="0" w:color="auto"/>
        <w:bottom w:val="none" w:sz="0" w:space="0" w:color="auto"/>
        <w:right w:val="none" w:sz="0" w:space="0" w:color="auto"/>
      </w:divBdr>
    </w:div>
    <w:div w:id="111871054">
      <w:bodyDiv w:val="1"/>
      <w:marLeft w:val="0"/>
      <w:marRight w:val="0"/>
      <w:marTop w:val="0"/>
      <w:marBottom w:val="0"/>
      <w:divBdr>
        <w:top w:val="none" w:sz="0" w:space="0" w:color="auto"/>
        <w:left w:val="none" w:sz="0" w:space="0" w:color="auto"/>
        <w:bottom w:val="none" w:sz="0" w:space="0" w:color="auto"/>
        <w:right w:val="none" w:sz="0" w:space="0" w:color="auto"/>
      </w:divBdr>
    </w:div>
    <w:div w:id="125320339">
      <w:bodyDiv w:val="1"/>
      <w:marLeft w:val="0"/>
      <w:marRight w:val="0"/>
      <w:marTop w:val="0"/>
      <w:marBottom w:val="0"/>
      <w:divBdr>
        <w:top w:val="none" w:sz="0" w:space="0" w:color="auto"/>
        <w:left w:val="none" w:sz="0" w:space="0" w:color="auto"/>
        <w:bottom w:val="none" w:sz="0" w:space="0" w:color="auto"/>
        <w:right w:val="none" w:sz="0" w:space="0" w:color="auto"/>
      </w:divBdr>
    </w:div>
    <w:div w:id="128281159">
      <w:bodyDiv w:val="1"/>
      <w:marLeft w:val="0"/>
      <w:marRight w:val="0"/>
      <w:marTop w:val="0"/>
      <w:marBottom w:val="0"/>
      <w:divBdr>
        <w:top w:val="none" w:sz="0" w:space="0" w:color="auto"/>
        <w:left w:val="none" w:sz="0" w:space="0" w:color="auto"/>
        <w:bottom w:val="none" w:sz="0" w:space="0" w:color="auto"/>
        <w:right w:val="none" w:sz="0" w:space="0" w:color="auto"/>
      </w:divBdr>
    </w:div>
    <w:div w:id="258565426">
      <w:bodyDiv w:val="1"/>
      <w:marLeft w:val="0"/>
      <w:marRight w:val="0"/>
      <w:marTop w:val="0"/>
      <w:marBottom w:val="0"/>
      <w:divBdr>
        <w:top w:val="none" w:sz="0" w:space="0" w:color="auto"/>
        <w:left w:val="none" w:sz="0" w:space="0" w:color="auto"/>
        <w:bottom w:val="none" w:sz="0" w:space="0" w:color="auto"/>
        <w:right w:val="none" w:sz="0" w:space="0" w:color="auto"/>
      </w:divBdr>
    </w:div>
    <w:div w:id="281110770">
      <w:bodyDiv w:val="1"/>
      <w:marLeft w:val="0"/>
      <w:marRight w:val="0"/>
      <w:marTop w:val="0"/>
      <w:marBottom w:val="0"/>
      <w:divBdr>
        <w:top w:val="none" w:sz="0" w:space="0" w:color="auto"/>
        <w:left w:val="none" w:sz="0" w:space="0" w:color="auto"/>
        <w:bottom w:val="none" w:sz="0" w:space="0" w:color="auto"/>
        <w:right w:val="none" w:sz="0" w:space="0" w:color="auto"/>
      </w:divBdr>
    </w:div>
    <w:div w:id="294869732">
      <w:bodyDiv w:val="1"/>
      <w:marLeft w:val="0"/>
      <w:marRight w:val="0"/>
      <w:marTop w:val="0"/>
      <w:marBottom w:val="0"/>
      <w:divBdr>
        <w:top w:val="none" w:sz="0" w:space="0" w:color="auto"/>
        <w:left w:val="none" w:sz="0" w:space="0" w:color="auto"/>
        <w:bottom w:val="none" w:sz="0" w:space="0" w:color="auto"/>
        <w:right w:val="none" w:sz="0" w:space="0" w:color="auto"/>
      </w:divBdr>
    </w:div>
    <w:div w:id="331571231">
      <w:bodyDiv w:val="1"/>
      <w:marLeft w:val="0"/>
      <w:marRight w:val="0"/>
      <w:marTop w:val="0"/>
      <w:marBottom w:val="0"/>
      <w:divBdr>
        <w:top w:val="none" w:sz="0" w:space="0" w:color="auto"/>
        <w:left w:val="none" w:sz="0" w:space="0" w:color="auto"/>
        <w:bottom w:val="none" w:sz="0" w:space="0" w:color="auto"/>
        <w:right w:val="none" w:sz="0" w:space="0" w:color="auto"/>
      </w:divBdr>
    </w:div>
    <w:div w:id="349380739">
      <w:bodyDiv w:val="1"/>
      <w:marLeft w:val="0"/>
      <w:marRight w:val="0"/>
      <w:marTop w:val="0"/>
      <w:marBottom w:val="0"/>
      <w:divBdr>
        <w:top w:val="none" w:sz="0" w:space="0" w:color="auto"/>
        <w:left w:val="none" w:sz="0" w:space="0" w:color="auto"/>
        <w:bottom w:val="none" w:sz="0" w:space="0" w:color="auto"/>
        <w:right w:val="none" w:sz="0" w:space="0" w:color="auto"/>
      </w:divBdr>
    </w:div>
    <w:div w:id="371157771">
      <w:bodyDiv w:val="1"/>
      <w:marLeft w:val="0"/>
      <w:marRight w:val="0"/>
      <w:marTop w:val="0"/>
      <w:marBottom w:val="0"/>
      <w:divBdr>
        <w:top w:val="none" w:sz="0" w:space="0" w:color="auto"/>
        <w:left w:val="none" w:sz="0" w:space="0" w:color="auto"/>
        <w:bottom w:val="none" w:sz="0" w:space="0" w:color="auto"/>
        <w:right w:val="none" w:sz="0" w:space="0" w:color="auto"/>
      </w:divBdr>
    </w:div>
    <w:div w:id="376902564">
      <w:bodyDiv w:val="1"/>
      <w:marLeft w:val="0"/>
      <w:marRight w:val="0"/>
      <w:marTop w:val="0"/>
      <w:marBottom w:val="0"/>
      <w:divBdr>
        <w:top w:val="none" w:sz="0" w:space="0" w:color="auto"/>
        <w:left w:val="none" w:sz="0" w:space="0" w:color="auto"/>
        <w:bottom w:val="none" w:sz="0" w:space="0" w:color="auto"/>
        <w:right w:val="none" w:sz="0" w:space="0" w:color="auto"/>
      </w:divBdr>
    </w:div>
    <w:div w:id="398405335">
      <w:bodyDiv w:val="1"/>
      <w:marLeft w:val="0"/>
      <w:marRight w:val="0"/>
      <w:marTop w:val="0"/>
      <w:marBottom w:val="0"/>
      <w:divBdr>
        <w:top w:val="none" w:sz="0" w:space="0" w:color="auto"/>
        <w:left w:val="none" w:sz="0" w:space="0" w:color="auto"/>
        <w:bottom w:val="none" w:sz="0" w:space="0" w:color="auto"/>
        <w:right w:val="none" w:sz="0" w:space="0" w:color="auto"/>
      </w:divBdr>
    </w:div>
    <w:div w:id="616447952">
      <w:bodyDiv w:val="1"/>
      <w:marLeft w:val="0"/>
      <w:marRight w:val="0"/>
      <w:marTop w:val="0"/>
      <w:marBottom w:val="0"/>
      <w:divBdr>
        <w:top w:val="none" w:sz="0" w:space="0" w:color="auto"/>
        <w:left w:val="none" w:sz="0" w:space="0" w:color="auto"/>
        <w:bottom w:val="none" w:sz="0" w:space="0" w:color="auto"/>
        <w:right w:val="none" w:sz="0" w:space="0" w:color="auto"/>
      </w:divBdr>
    </w:div>
    <w:div w:id="736903770">
      <w:bodyDiv w:val="1"/>
      <w:marLeft w:val="0"/>
      <w:marRight w:val="0"/>
      <w:marTop w:val="0"/>
      <w:marBottom w:val="0"/>
      <w:divBdr>
        <w:top w:val="none" w:sz="0" w:space="0" w:color="auto"/>
        <w:left w:val="none" w:sz="0" w:space="0" w:color="auto"/>
        <w:bottom w:val="none" w:sz="0" w:space="0" w:color="auto"/>
        <w:right w:val="none" w:sz="0" w:space="0" w:color="auto"/>
      </w:divBdr>
      <w:divsChild>
        <w:div w:id="1861581020">
          <w:marLeft w:val="0"/>
          <w:marRight w:val="0"/>
          <w:marTop w:val="0"/>
          <w:marBottom w:val="0"/>
          <w:divBdr>
            <w:top w:val="none" w:sz="0" w:space="0" w:color="auto"/>
            <w:left w:val="none" w:sz="0" w:space="0" w:color="auto"/>
            <w:bottom w:val="none" w:sz="0" w:space="0" w:color="auto"/>
            <w:right w:val="none" w:sz="0" w:space="0" w:color="auto"/>
          </w:divBdr>
          <w:divsChild>
            <w:div w:id="900334975">
              <w:marLeft w:val="0"/>
              <w:marRight w:val="0"/>
              <w:marTop w:val="0"/>
              <w:marBottom w:val="0"/>
              <w:divBdr>
                <w:top w:val="none" w:sz="0" w:space="0" w:color="auto"/>
                <w:left w:val="none" w:sz="0" w:space="0" w:color="auto"/>
                <w:bottom w:val="none" w:sz="0" w:space="0" w:color="auto"/>
                <w:right w:val="none" w:sz="0" w:space="0" w:color="auto"/>
              </w:divBdr>
              <w:divsChild>
                <w:div w:id="2105612521">
                  <w:marLeft w:val="0"/>
                  <w:marRight w:val="0"/>
                  <w:marTop w:val="0"/>
                  <w:marBottom w:val="0"/>
                  <w:divBdr>
                    <w:top w:val="none" w:sz="0" w:space="0" w:color="auto"/>
                    <w:left w:val="none" w:sz="0" w:space="0" w:color="auto"/>
                    <w:bottom w:val="none" w:sz="0" w:space="0" w:color="auto"/>
                    <w:right w:val="none" w:sz="0" w:space="0" w:color="auto"/>
                  </w:divBdr>
                  <w:divsChild>
                    <w:div w:id="1622110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7846711">
      <w:bodyDiv w:val="1"/>
      <w:marLeft w:val="0"/>
      <w:marRight w:val="0"/>
      <w:marTop w:val="0"/>
      <w:marBottom w:val="0"/>
      <w:divBdr>
        <w:top w:val="none" w:sz="0" w:space="0" w:color="auto"/>
        <w:left w:val="none" w:sz="0" w:space="0" w:color="auto"/>
        <w:bottom w:val="none" w:sz="0" w:space="0" w:color="auto"/>
        <w:right w:val="none" w:sz="0" w:space="0" w:color="auto"/>
      </w:divBdr>
    </w:div>
    <w:div w:id="770978443">
      <w:bodyDiv w:val="1"/>
      <w:marLeft w:val="0"/>
      <w:marRight w:val="0"/>
      <w:marTop w:val="0"/>
      <w:marBottom w:val="0"/>
      <w:divBdr>
        <w:top w:val="none" w:sz="0" w:space="0" w:color="auto"/>
        <w:left w:val="none" w:sz="0" w:space="0" w:color="auto"/>
        <w:bottom w:val="none" w:sz="0" w:space="0" w:color="auto"/>
        <w:right w:val="none" w:sz="0" w:space="0" w:color="auto"/>
      </w:divBdr>
    </w:div>
    <w:div w:id="829517988">
      <w:bodyDiv w:val="1"/>
      <w:marLeft w:val="0"/>
      <w:marRight w:val="0"/>
      <w:marTop w:val="0"/>
      <w:marBottom w:val="0"/>
      <w:divBdr>
        <w:top w:val="none" w:sz="0" w:space="0" w:color="auto"/>
        <w:left w:val="none" w:sz="0" w:space="0" w:color="auto"/>
        <w:bottom w:val="none" w:sz="0" w:space="0" w:color="auto"/>
        <w:right w:val="none" w:sz="0" w:space="0" w:color="auto"/>
      </w:divBdr>
    </w:div>
    <w:div w:id="873736427">
      <w:bodyDiv w:val="1"/>
      <w:marLeft w:val="0"/>
      <w:marRight w:val="0"/>
      <w:marTop w:val="0"/>
      <w:marBottom w:val="0"/>
      <w:divBdr>
        <w:top w:val="none" w:sz="0" w:space="0" w:color="auto"/>
        <w:left w:val="none" w:sz="0" w:space="0" w:color="auto"/>
        <w:bottom w:val="none" w:sz="0" w:space="0" w:color="auto"/>
        <w:right w:val="none" w:sz="0" w:space="0" w:color="auto"/>
      </w:divBdr>
    </w:div>
    <w:div w:id="917397330">
      <w:bodyDiv w:val="1"/>
      <w:marLeft w:val="0"/>
      <w:marRight w:val="0"/>
      <w:marTop w:val="0"/>
      <w:marBottom w:val="0"/>
      <w:divBdr>
        <w:top w:val="none" w:sz="0" w:space="0" w:color="auto"/>
        <w:left w:val="none" w:sz="0" w:space="0" w:color="auto"/>
        <w:bottom w:val="none" w:sz="0" w:space="0" w:color="auto"/>
        <w:right w:val="none" w:sz="0" w:space="0" w:color="auto"/>
      </w:divBdr>
      <w:divsChild>
        <w:div w:id="867178556">
          <w:marLeft w:val="274"/>
          <w:marRight w:val="0"/>
          <w:marTop w:val="0"/>
          <w:marBottom w:val="0"/>
          <w:divBdr>
            <w:top w:val="none" w:sz="0" w:space="0" w:color="auto"/>
            <w:left w:val="none" w:sz="0" w:space="0" w:color="auto"/>
            <w:bottom w:val="none" w:sz="0" w:space="0" w:color="auto"/>
            <w:right w:val="none" w:sz="0" w:space="0" w:color="auto"/>
          </w:divBdr>
        </w:div>
      </w:divsChild>
    </w:div>
    <w:div w:id="922253174">
      <w:bodyDiv w:val="1"/>
      <w:marLeft w:val="0"/>
      <w:marRight w:val="0"/>
      <w:marTop w:val="0"/>
      <w:marBottom w:val="0"/>
      <w:divBdr>
        <w:top w:val="none" w:sz="0" w:space="0" w:color="auto"/>
        <w:left w:val="none" w:sz="0" w:space="0" w:color="auto"/>
        <w:bottom w:val="none" w:sz="0" w:space="0" w:color="auto"/>
        <w:right w:val="none" w:sz="0" w:space="0" w:color="auto"/>
      </w:divBdr>
    </w:div>
    <w:div w:id="958100204">
      <w:bodyDiv w:val="1"/>
      <w:marLeft w:val="0"/>
      <w:marRight w:val="0"/>
      <w:marTop w:val="0"/>
      <w:marBottom w:val="0"/>
      <w:divBdr>
        <w:top w:val="none" w:sz="0" w:space="0" w:color="auto"/>
        <w:left w:val="none" w:sz="0" w:space="0" w:color="auto"/>
        <w:bottom w:val="none" w:sz="0" w:space="0" w:color="auto"/>
        <w:right w:val="none" w:sz="0" w:space="0" w:color="auto"/>
      </w:divBdr>
    </w:div>
    <w:div w:id="986520697">
      <w:bodyDiv w:val="1"/>
      <w:marLeft w:val="0"/>
      <w:marRight w:val="0"/>
      <w:marTop w:val="0"/>
      <w:marBottom w:val="0"/>
      <w:divBdr>
        <w:top w:val="none" w:sz="0" w:space="0" w:color="auto"/>
        <w:left w:val="none" w:sz="0" w:space="0" w:color="auto"/>
        <w:bottom w:val="none" w:sz="0" w:space="0" w:color="auto"/>
        <w:right w:val="none" w:sz="0" w:space="0" w:color="auto"/>
      </w:divBdr>
      <w:divsChild>
        <w:div w:id="397165948">
          <w:marLeft w:val="1166"/>
          <w:marRight w:val="0"/>
          <w:marTop w:val="86"/>
          <w:marBottom w:val="0"/>
          <w:divBdr>
            <w:top w:val="none" w:sz="0" w:space="0" w:color="auto"/>
            <w:left w:val="none" w:sz="0" w:space="0" w:color="auto"/>
            <w:bottom w:val="none" w:sz="0" w:space="0" w:color="auto"/>
            <w:right w:val="none" w:sz="0" w:space="0" w:color="auto"/>
          </w:divBdr>
        </w:div>
        <w:div w:id="482242249">
          <w:marLeft w:val="1166"/>
          <w:marRight w:val="0"/>
          <w:marTop w:val="86"/>
          <w:marBottom w:val="0"/>
          <w:divBdr>
            <w:top w:val="none" w:sz="0" w:space="0" w:color="auto"/>
            <w:left w:val="none" w:sz="0" w:space="0" w:color="auto"/>
            <w:bottom w:val="none" w:sz="0" w:space="0" w:color="auto"/>
            <w:right w:val="none" w:sz="0" w:space="0" w:color="auto"/>
          </w:divBdr>
        </w:div>
        <w:div w:id="859008109">
          <w:marLeft w:val="1166"/>
          <w:marRight w:val="0"/>
          <w:marTop w:val="86"/>
          <w:marBottom w:val="0"/>
          <w:divBdr>
            <w:top w:val="none" w:sz="0" w:space="0" w:color="auto"/>
            <w:left w:val="none" w:sz="0" w:space="0" w:color="auto"/>
            <w:bottom w:val="none" w:sz="0" w:space="0" w:color="auto"/>
            <w:right w:val="none" w:sz="0" w:space="0" w:color="auto"/>
          </w:divBdr>
        </w:div>
        <w:div w:id="1907719576">
          <w:marLeft w:val="547"/>
          <w:marRight w:val="0"/>
          <w:marTop w:val="86"/>
          <w:marBottom w:val="0"/>
          <w:divBdr>
            <w:top w:val="none" w:sz="0" w:space="0" w:color="auto"/>
            <w:left w:val="none" w:sz="0" w:space="0" w:color="auto"/>
            <w:bottom w:val="none" w:sz="0" w:space="0" w:color="auto"/>
            <w:right w:val="none" w:sz="0" w:space="0" w:color="auto"/>
          </w:divBdr>
        </w:div>
        <w:div w:id="2012177980">
          <w:marLeft w:val="1166"/>
          <w:marRight w:val="0"/>
          <w:marTop w:val="86"/>
          <w:marBottom w:val="0"/>
          <w:divBdr>
            <w:top w:val="none" w:sz="0" w:space="0" w:color="auto"/>
            <w:left w:val="none" w:sz="0" w:space="0" w:color="auto"/>
            <w:bottom w:val="none" w:sz="0" w:space="0" w:color="auto"/>
            <w:right w:val="none" w:sz="0" w:space="0" w:color="auto"/>
          </w:divBdr>
        </w:div>
        <w:div w:id="2116627647">
          <w:marLeft w:val="1166"/>
          <w:marRight w:val="0"/>
          <w:marTop w:val="86"/>
          <w:marBottom w:val="0"/>
          <w:divBdr>
            <w:top w:val="none" w:sz="0" w:space="0" w:color="auto"/>
            <w:left w:val="none" w:sz="0" w:space="0" w:color="auto"/>
            <w:bottom w:val="none" w:sz="0" w:space="0" w:color="auto"/>
            <w:right w:val="none" w:sz="0" w:space="0" w:color="auto"/>
          </w:divBdr>
        </w:div>
      </w:divsChild>
    </w:div>
    <w:div w:id="999235690">
      <w:bodyDiv w:val="1"/>
      <w:marLeft w:val="0"/>
      <w:marRight w:val="0"/>
      <w:marTop w:val="0"/>
      <w:marBottom w:val="0"/>
      <w:divBdr>
        <w:top w:val="none" w:sz="0" w:space="0" w:color="auto"/>
        <w:left w:val="none" w:sz="0" w:space="0" w:color="auto"/>
        <w:bottom w:val="none" w:sz="0" w:space="0" w:color="auto"/>
        <w:right w:val="none" w:sz="0" w:space="0" w:color="auto"/>
      </w:divBdr>
    </w:div>
    <w:div w:id="1115247289">
      <w:bodyDiv w:val="1"/>
      <w:marLeft w:val="0"/>
      <w:marRight w:val="0"/>
      <w:marTop w:val="0"/>
      <w:marBottom w:val="0"/>
      <w:divBdr>
        <w:top w:val="none" w:sz="0" w:space="0" w:color="auto"/>
        <w:left w:val="none" w:sz="0" w:space="0" w:color="auto"/>
        <w:bottom w:val="none" w:sz="0" w:space="0" w:color="auto"/>
        <w:right w:val="none" w:sz="0" w:space="0" w:color="auto"/>
      </w:divBdr>
    </w:div>
    <w:div w:id="1137142377">
      <w:bodyDiv w:val="1"/>
      <w:marLeft w:val="0"/>
      <w:marRight w:val="0"/>
      <w:marTop w:val="0"/>
      <w:marBottom w:val="0"/>
      <w:divBdr>
        <w:top w:val="none" w:sz="0" w:space="0" w:color="auto"/>
        <w:left w:val="none" w:sz="0" w:space="0" w:color="auto"/>
        <w:bottom w:val="none" w:sz="0" w:space="0" w:color="auto"/>
        <w:right w:val="none" w:sz="0" w:space="0" w:color="auto"/>
      </w:divBdr>
    </w:div>
    <w:div w:id="1186020223">
      <w:bodyDiv w:val="1"/>
      <w:marLeft w:val="0"/>
      <w:marRight w:val="0"/>
      <w:marTop w:val="0"/>
      <w:marBottom w:val="0"/>
      <w:divBdr>
        <w:top w:val="none" w:sz="0" w:space="0" w:color="auto"/>
        <w:left w:val="none" w:sz="0" w:space="0" w:color="auto"/>
        <w:bottom w:val="none" w:sz="0" w:space="0" w:color="auto"/>
        <w:right w:val="none" w:sz="0" w:space="0" w:color="auto"/>
      </w:divBdr>
      <w:divsChild>
        <w:div w:id="230194873">
          <w:marLeft w:val="446"/>
          <w:marRight w:val="0"/>
          <w:marTop w:val="0"/>
          <w:marBottom w:val="240"/>
          <w:divBdr>
            <w:top w:val="none" w:sz="0" w:space="0" w:color="auto"/>
            <w:left w:val="none" w:sz="0" w:space="0" w:color="auto"/>
            <w:bottom w:val="none" w:sz="0" w:space="0" w:color="auto"/>
            <w:right w:val="none" w:sz="0" w:space="0" w:color="auto"/>
          </w:divBdr>
        </w:div>
        <w:div w:id="286468847">
          <w:marLeft w:val="446"/>
          <w:marRight w:val="0"/>
          <w:marTop w:val="0"/>
          <w:marBottom w:val="240"/>
          <w:divBdr>
            <w:top w:val="none" w:sz="0" w:space="0" w:color="auto"/>
            <w:left w:val="none" w:sz="0" w:space="0" w:color="auto"/>
            <w:bottom w:val="none" w:sz="0" w:space="0" w:color="auto"/>
            <w:right w:val="none" w:sz="0" w:space="0" w:color="auto"/>
          </w:divBdr>
        </w:div>
        <w:div w:id="901986667">
          <w:marLeft w:val="446"/>
          <w:marRight w:val="0"/>
          <w:marTop w:val="0"/>
          <w:marBottom w:val="240"/>
          <w:divBdr>
            <w:top w:val="none" w:sz="0" w:space="0" w:color="auto"/>
            <w:left w:val="none" w:sz="0" w:space="0" w:color="auto"/>
            <w:bottom w:val="none" w:sz="0" w:space="0" w:color="auto"/>
            <w:right w:val="none" w:sz="0" w:space="0" w:color="auto"/>
          </w:divBdr>
        </w:div>
        <w:div w:id="1009452894">
          <w:marLeft w:val="446"/>
          <w:marRight w:val="0"/>
          <w:marTop w:val="0"/>
          <w:marBottom w:val="240"/>
          <w:divBdr>
            <w:top w:val="none" w:sz="0" w:space="0" w:color="auto"/>
            <w:left w:val="none" w:sz="0" w:space="0" w:color="auto"/>
            <w:bottom w:val="none" w:sz="0" w:space="0" w:color="auto"/>
            <w:right w:val="none" w:sz="0" w:space="0" w:color="auto"/>
          </w:divBdr>
        </w:div>
        <w:div w:id="1401826372">
          <w:marLeft w:val="446"/>
          <w:marRight w:val="0"/>
          <w:marTop w:val="0"/>
          <w:marBottom w:val="240"/>
          <w:divBdr>
            <w:top w:val="none" w:sz="0" w:space="0" w:color="auto"/>
            <w:left w:val="none" w:sz="0" w:space="0" w:color="auto"/>
            <w:bottom w:val="none" w:sz="0" w:space="0" w:color="auto"/>
            <w:right w:val="none" w:sz="0" w:space="0" w:color="auto"/>
          </w:divBdr>
        </w:div>
        <w:div w:id="2066834734">
          <w:marLeft w:val="446"/>
          <w:marRight w:val="0"/>
          <w:marTop w:val="0"/>
          <w:marBottom w:val="240"/>
          <w:divBdr>
            <w:top w:val="none" w:sz="0" w:space="0" w:color="auto"/>
            <w:left w:val="none" w:sz="0" w:space="0" w:color="auto"/>
            <w:bottom w:val="none" w:sz="0" w:space="0" w:color="auto"/>
            <w:right w:val="none" w:sz="0" w:space="0" w:color="auto"/>
          </w:divBdr>
        </w:div>
      </w:divsChild>
    </w:div>
    <w:div w:id="1225528396">
      <w:bodyDiv w:val="1"/>
      <w:marLeft w:val="0"/>
      <w:marRight w:val="0"/>
      <w:marTop w:val="0"/>
      <w:marBottom w:val="0"/>
      <w:divBdr>
        <w:top w:val="none" w:sz="0" w:space="0" w:color="auto"/>
        <w:left w:val="none" w:sz="0" w:space="0" w:color="auto"/>
        <w:bottom w:val="none" w:sz="0" w:space="0" w:color="auto"/>
        <w:right w:val="none" w:sz="0" w:space="0" w:color="auto"/>
      </w:divBdr>
    </w:div>
    <w:div w:id="1319917012">
      <w:bodyDiv w:val="1"/>
      <w:marLeft w:val="0"/>
      <w:marRight w:val="0"/>
      <w:marTop w:val="0"/>
      <w:marBottom w:val="0"/>
      <w:divBdr>
        <w:top w:val="none" w:sz="0" w:space="0" w:color="auto"/>
        <w:left w:val="none" w:sz="0" w:space="0" w:color="auto"/>
        <w:bottom w:val="none" w:sz="0" w:space="0" w:color="auto"/>
        <w:right w:val="none" w:sz="0" w:space="0" w:color="auto"/>
      </w:divBdr>
    </w:div>
    <w:div w:id="1478375734">
      <w:bodyDiv w:val="1"/>
      <w:marLeft w:val="0"/>
      <w:marRight w:val="0"/>
      <w:marTop w:val="0"/>
      <w:marBottom w:val="0"/>
      <w:divBdr>
        <w:top w:val="none" w:sz="0" w:space="0" w:color="auto"/>
        <w:left w:val="none" w:sz="0" w:space="0" w:color="auto"/>
        <w:bottom w:val="none" w:sz="0" w:space="0" w:color="auto"/>
        <w:right w:val="none" w:sz="0" w:space="0" w:color="auto"/>
      </w:divBdr>
      <w:divsChild>
        <w:div w:id="644895644">
          <w:marLeft w:val="0"/>
          <w:marRight w:val="0"/>
          <w:marTop w:val="0"/>
          <w:marBottom w:val="0"/>
          <w:divBdr>
            <w:top w:val="single" w:sz="2" w:space="0" w:color="D9D9E3"/>
            <w:left w:val="single" w:sz="2" w:space="0" w:color="D9D9E3"/>
            <w:bottom w:val="single" w:sz="2" w:space="0" w:color="D9D9E3"/>
            <w:right w:val="single" w:sz="2" w:space="0" w:color="D9D9E3"/>
          </w:divBdr>
          <w:divsChild>
            <w:div w:id="834078314">
              <w:marLeft w:val="0"/>
              <w:marRight w:val="0"/>
              <w:marTop w:val="0"/>
              <w:marBottom w:val="0"/>
              <w:divBdr>
                <w:top w:val="single" w:sz="2" w:space="0" w:color="D9D9E3"/>
                <w:left w:val="single" w:sz="2" w:space="0" w:color="D9D9E3"/>
                <w:bottom w:val="single" w:sz="2" w:space="0" w:color="D9D9E3"/>
                <w:right w:val="single" w:sz="2" w:space="0" w:color="D9D9E3"/>
              </w:divBdr>
              <w:divsChild>
                <w:div w:id="289628345">
                  <w:marLeft w:val="0"/>
                  <w:marRight w:val="0"/>
                  <w:marTop w:val="0"/>
                  <w:marBottom w:val="0"/>
                  <w:divBdr>
                    <w:top w:val="single" w:sz="2" w:space="0" w:color="D9D9E3"/>
                    <w:left w:val="single" w:sz="2" w:space="0" w:color="D9D9E3"/>
                    <w:bottom w:val="single" w:sz="2" w:space="0" w:color="D9D9E3"/>
                    <w:right w:val="single" w:sz="2" w:space="0" w:color="D9D9E3"/>
                  </w:divBdr>
                  <w:divsChild>
                    <w:div w:id="316425158">
                      <w:marLeft w:val="0"/>
                      <w:marRight w:val="0"/>
                      <w:marTop w:val="0"/>
                      <w:marBottom w:val="0"/>
                      <w:divBdr>
                        <w:top w:val="single" w:sz="2" w:space="0" w:color="D9D9E3"/>
                        <w:left w:val="single" w:sz="2" w:space="0" w:color="D9D9E3"/>
                        <w:bottom w:val="single" w:sz="2" w:space="0" w:color="D9D9E3"/>
                        <w:right w:val="single" w:sz="2" w:space="0" w:color="D9D9E3"/>
                      </w:divBdr>
                      <w:divsChild>
                        <w:div w:id="1916239828">
                          <w:marLeft w:val="0"/>
                          <w:marRight w:val="0"/>
                          <w:marTop w:val="0"/>
                          <w:marBottom w:val="0"/>
                          <w:divBdr>
                            <w:top w:val="single" w:sz="2" w:space="0" w:color="D9D9E3"/>
                            <w:left w:val="single" w:sz="2" w:space="0" w:color="D9D9E3"/>
                            <w:bottom w:val="single" w:sz="2" w:space="0" w:color="D9D9E3"/>
                            <w:right w:val="single" w:sz="2" w:space="0" w:color="D9D9E3"/>
                          </w:divBdr>
                          <w:divsChild>
                            <w:div w:id="426655581">
                              <w:marLeft w:val="0"/>
                              <w:marRight w:val="0"/>
                              <w:marTop w:val="100"/>
                              <w:marBottom w:val="100"/>
                              <w:divBdr>
                                <w:top w:val="single" w:sz="2" w:space="0" w:color="D9D9E3"/>
                                <w:left w:val="single" w:sz="2" w:space="0" w:color="D9D9E3"/>
                                <w:bottom w:val="single" w:sz="2" w:space="0" w:color="D9D9E3"/>
                                <w:right w:val="single" w:sz="2" w:space="0" w:color="D9D9E3"/>
                              </w:divBdr>
                              <w:divsChild>
                                <w:div w:id="119616606">
                                  <w:marLeft w:val="0"/>
                                  <w:marRight w:val="0"/>
                                  <w:marTop w:val="0"/>
                                  <w:marBottom w:val="0"/>
                                  <w:divBdr>
                                    <w:top w:val="single" w:sz="2" w:space="0" w:color="D9D9E3"/>
                                    <w:left w:val="single" w:sz="2" w:space="0" w:color="D9D9E3"/>
                                    <w:bottom w:val="single" w:sz="2" w:space="0" w:color="D9D9E3"/>
                                    <w:right w:val="single" w:sz="2" w:space="0" w:color="D9D9E3"/>
                                  </w:divBdr>
                                  <w:divsChild>
                                    <w:div w:id="171141674">
                                      <w:marLeft w:val="0"/>
                                      <w:marRight w:val="0"/>
                                      <w:marTop w:val="0"/>
                                      <w:marBottom w:val="0"/>
                                      <w:divBdr>
                                        <w:top w:val="single" w:sz="2" w:space="0" w:color="D9D9E3"/>
                                        <w:left w:val="single" w:sz="2" w:space="0" w:color="D9D9E3"/>
                                        <w:bottom w:val="single" w:sz="2" w:space="0" w:color="D9D9E3"/>
                                        <w:right w:val="single" w:sz="2" w:space="0" w:color="D9D9E3"/>
                                      </w:divBdr>
                                      <w:divsChild>
                                        <w:div w:id="80492338">
                                          <w:marLeft w:val="0"/>
                                          <w:marRight w:val="0"/>
                                          <w:marTop w:val="0"/>
                                          <w:marBottom w:val="0"/>
                                          <w:divBdr>
                                            <w:top w:val="single" w:sz="2" w:space="0" w:color="D9D9E3"/>
                                            <w:left w:val="single" w:sz="2" w:space="0" w:color="D9D9E3"/>
                                            <w:bottom w:val="single" w:sz="2" w:space="0" w:color="D9D9E3"/>
                                            <w:right w:val="single" w:sz="2" w:space="0" w:color="D9D9E3"/>
                                          </w:divBdr>
                                          <w:divsChild>
                                            <w:div w:id="844592086">
                                              <w:marLeft w:val="0"/>
                                              <w:marRight w:val="0"/>
                                              <w:marTop w:val="0"/>
                                              <w:marBottom w:val="0"/>
                                              <w:divBdr>
                                                <w:top w:val="single" w:sz="2" w:space="0" w:color="D9D9E3"/>
                                                <w:left w:val="single" w:sz="2" w:space="0" w:color="D9D9E3"/>
                                                <w:bottom w:val="single" w:sz="2" w:space="0" w:color="D9D9E3"/>
                                                <w:right w:val="single" w:sz="2" w:space="0" w:color="D9D9E3"/>
                                              </w:divBdr>
                                              <w:divsChild>
                                                <w:div w:id="795876846">
                                                  <w:marLeft w:val="0"/>
                                                  <w:marRight w:val="0"/>
                                                  <w:marTop w:val="0"/>
                                                  <w:marBottom w:val="0"/>
                                                  <w:divBdr>
                                                    <w:top w:val="single" w:sz="2" w:space="0" w:color="D9D9E3"/>
                                                    <w:left w:val="single" w:sz="2" w:space="0" w:color="D9D9E3"/>
                                                    <w:bottom w:val="single" w:sz="2" w:space="0" w:color="D9D9E3"/>
                                                    <w:right w:val="single" w:sz="2" w:space="0" w:color="D9D9E3"/>
                                                  </w:divBdr>
                                                  <w:divsChild>
                                                    <w:div w:id="6785091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697241506">
          <w:marLeft w:val="0"/>
          <w:marRight w:val="0"/>
          <w:marTop w:val="0"/>
          <w:marBottom w:val="0"/>
          <w:divBdr>
            <w:top w:val="none" w:sz="0" w:space="0" w:color="auto"/>
            <w:left w:val="none" w:sz="0" w:space="0" w:color="auto"/>
            <w:bottom w:val="none" w:sz="0" w:space="0" w:color="auto"/>
            <w:right w:val="none" w:sz="0" w:space="0" w:color="auto"/>
          </w:divBdr>
          <w:divsChild>
            <w:div w:id="1823547615">
              <w:marLeft w:val="0"/>
              <w:marRight w:val="0"/>
              <w:marTop w:val="0"/>
              <w:marBottom w:val="0"/>
              <w:divBdr>
                <w:top w:val="single" w:sz="2" w:space="0" w:color="D9D9E3"/>
                <w:left w:val="single" w:sz="2" w:space="0" w:color="D9D9E3"/>
                <w:bottom w:val="single" w:sz="2" w:space="0" w:color="D9D9E3"/>
                <w:right w:val="single" w:sz="2" w:space="0" w:color="D9D9E3"/>
              </w:divBdr>
              <w:divsChild>
                <w:div w:id="9002939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562523199">
      <w:bodyDiv w:val="1"/>
      <w:marLeft w:val="0"/>
      <w:marRight w:val="0"/>
      <w:marTop w:val="0"/>
      <w:marBottom w:val="0"/>
      <w:divBdr>
        <w:top w:val="none" w:sz="0" w:space="0" w:color="auto"/>
        <w:left w:val="none" w:sz="0" w:space="0" w:color="auto"/>
        <w:bottom w:val="none" w:sz="0" w:space="0" w:color="auto"/>
        <w:right w:val="none" w:sz="0" w:space="0" w:color="auto"/>
      </w:divBdr>
    </w:div>
    <w:div w:id="1569916816">
      <w:bodyDiv w:val="1"/>
      <w:marLeft w:val="0"/>
      <w:marRight w:val="0"/>
      <w:marTop w:val="0"/>
      <w:marBottom w:val="0"/>
      <w:divBdr>
        <w:top w:val="none" w:sz="0" w:space="0" w:color="auto"/>
        <w:left w:val="none" w:sz="0" w:space="0" w:color="auto"/>
        <w:bottom w:val="none" w:sz="0" w:space="0" w:color="auto"/>
        <w:right w:val="none" w:sz="0" w:space="0" w:color="auto"/>
      </w:divBdr>
      <w:divsChild>
        <w:div w:id="616107308">
          <w:marLeft w:val="446"/>
          <w:marRight w:val="0"/>
          <w:marTop w:val="0"/>
          <w:marBottom w:val="240"/>
          <w:divBdr>
            <w:top w:val="none" w:sz="0" w:space="0" w:color="auto"/>
            <w:left w:val="none" w:sz="0" w:space="0" w:color="auto"/>
            <w:bottom w:val="none" w:sz="0" w:space="0" w:color="auto"/>
            <w:right w:val="none" w:sz="0" w:space="0" w:color="auto"/>
          </w:divBdr>
        </w:div>
        <w:div w:id="1878196648">
          <w:marLeft w:val="446"/>
          <w:marRight w:val="0"/>
          <w:marTop w:val="0"/>
          <w:marBottom w:val="240"/>
          <w:divBdr>
            <w:top w:val="none" w:sz="0" w:space="0" w:color="auto"/>
            <w:left w:val="none" w:sz="0" w:space="0" w:color="auto"/>
            <w:bottom w:val="none" w:sz="0" w:space="0" w:color="auto"/>
            <w:right w:val="none" w:sz="0" w:space="0" w:color="auto"/>
          </w:divBdr>
        </w:div>
      </w:divsChild>
    </w:div>
    <w:div w:id="1608806944">
      <w:bodyDiv w:val="1"/>
      <w:marLeft w:val="0"/>
      <w:marRight w:val="0"/>
      <w:marTop w:val="0"/>
      <w:marBottom w:val="0"/>
      <w:divBdr>
        <w:top w:val="none" w:sz="0" w:space="0" w:color="auto"/>
        <w:left w:val="none" w:sz="0" w:space="0" w:color="auto"/>
        <w:bottom w:val="none" w:sz="0" w:space="0" w:color="auto"/>
        <w:right w:val="none" w:sz="0" w:space="0" w:color="auto"/>
      </w:divBdr>
    </w:div>
    <w:div w:id="1634020505">
      <w:bodyDiv w:val="1"/>
      <w:marLeft w:val="0"/>
      <w:marRight w:val="0"/>
      <w:marTop w:val="0"/>
      <w:marBottom w:val="0"/>
      <w:divBdr>
        <w:top w:val="none" w:sz="0" w:space="0" w:color="auto"/>
        <w:left w:val="none" w:sz="0" w:space="0" w:color="auto"/>
        <w:bottom w:val="none" w:sz="0" w:space="0" w:color="auto"/>
        <w:right w:val="none" w:sz="0" w:space="0" w:color="auto"/>
      </w:divBdr>
      <w:divsChild>
        <w:div w:id="1697149542">
          <w:marLeft w:val="0"/>
          <w:marRight w:val="0"/>
          <w:marTop w:val="0"/>
          <w:marBottom w:val="0"/>
          <w:divBdr>
            <w:top w:val="none" w:sz="0" w:space="0" w:color="auto"/>
            <w:left w:val="none" w:sz="0" w:space="0" w:color="auto"/>
            <w:bottom w:val="none" w:sz="0" w:space="0" w:color="auto"/>
            <w:right w:val="none" w:sz="0" w:space="0" w:color="auto"/>
          </w:divBdr>
          <w:divsChild>
            <w:div w:id="1179390192">
              <w:marLeft w:val="0"/>
              <w:marRight w:val="0"/>
              <w:marTop w:val="0"/>
              <w:marBottom w:val="0"/>
              <w:divBdr>
                <w:top w:val="none" w:sz="0" w:space="0" w:color="auto"/>
                <w:left w:val="none" w:sz="0" w:space="0" w:color="auto"/>
                <w:bottom w:val="none" w:sz="0" w:space="0" w:color="auto"/>
                <w:right w:val="none" w:sz="0" w:space="0" w:color="auto"/>
              </w:divBdr>
              <w:divsChild>
                <w:div w:id="1459956103">
                  <w:marLeft w:val="0"/>
                  <w:marRight w:val="0"/>
                  <w:marTop w:val="0"/>
                  <w:marBottom w:val="0"/>
                  <w:divBdr>
                    <w:top w:val="none" w:sz="0" w:space="0" w:color="auto"/>
                    <w:left w:val="none" w:sz="0" w:space="0" w:color="auto"/>
                    <w:bottom w:val="none" w:sz="0" w:space="0" w:color="auto"/>
                    <w:right w:val="none" w:sz="0" w:space="0" w:color="auto"/>
                  </w:divBdr>
                  <w:divsChild>
                    <w:div w:id="1793592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1907157">
      <w:bodyDiv w:val="1"/>
      <w:marLeft w:val="0"/>
      <w:marRight w:val="0"/>
      <w:marTop w:val="0"/>
      <w:marBottom w:val="0"/>
      <w:divBdr>
        <w:top w:val="none" w:sz="0" w:space="0" w:color="auto"/>
        <w:left w:val="none" w:sz="0" w:space="0" w:color="auto"/>
        <w:bottom w:val="none" w:sz="0" w:space="0" w:color="auto"/>
        <w:right w:val="none" w:sz="0" w:space="0" w:color="auto"/>
      </w:divBdr>
    </w:div>
    <w:div w:id="1702972046">
      <w:bodyDiv w:val="1"/>
      <w:marLeft w:val="0"/>
      <w:marRight w:val="0"/>
      <w:marTop w:val="0"/>
      <w:marBottom w:val="0"/>
      <w:divBdr>
        <w:top w:val="none" w:sz="0" w:space="0" w:color="auto"/>
        <w:left w:val="none" w:sz="0" w:space="0" w:color="auto"/>
        <w:bottom w:val="none" w:sz="0" w:space="0" w:color="auto"/>
        <w:right w:val="none" w:sz="0" w:space="0" w:color="auto"/>
      </w:divBdr>
      <w:divsChild>
        <w:div w:id="2121728359">
          <w:marLeft w:val="1166"/>
          <w:marRight w:val="0"/>
          <w:marTop w:val="86"/>
          <w:marBottom w:val="0"/>
          <w:divBdr>
            <w:top w:val="none" w:sz="0" w:space="0" w:color="auto"/>
            <w:left w:val="none" w:sz="0" w:space="0" w:color="auto"/>
            <w:bottom w:val="none" w:sz="0" w:space="0" w:color="auto"/>
            <w:right w:val="none" w:sz="0" w:space="0" w:color="auto"/>
          </w:divBdr>
        </w:div>
      </w:divsChild>
    </w:div>
    <w:div w:id="1714621997">
      <w:bodyDiv w:val="1"/>
      <w:marLeft w:val="0"/>
      <w:marRight w:val="0"/>
      <w:marTop w:val="0"/>
      <w:marBottom w:val="0"/>
      <w:divBdr>
        <w:top w:val="none" w:sz="0" w:space="0" w:color="auto"/>
        <w:left w:val="none" w:sz="0" w:space="0" w:color="auto"/>
        <w:bottom w:val="none" w:sz="0" w:space="0" w:color="auto"/>
        <w:right w:val="none" w:sz="0" w:space="0" w:color="auto"/>
      </w:divBdr>
    </w:div>
    <w:div w:id="1768843608">
      <w:bodyDiv w:val="1"/>
      <w:marLeft w:val="0"/>
      <w:marRight w:val="0"/>
      <w:marTop w:val="0"/>
      <w:marBottom w:val="0"/>
      <w:divBdr>
        <w:top w:val="none" w:sz="0" w:space="0" w:color="auto"/>
        <w:left w:val="none" w:sz="0" w:space="0" w:color="auto"/>
        <w:bottom w:val="none" w:sz="0" w:space="0" w:color="auto"/>
        <w:right w:val="none" w:sz="0" w:space="0" w:color="auto"/>
      </w:divBdr>
    </w:div>
    <w:div w:id="1776320085">
      <w:bodyDiv w:val="1"/>
      <w:marLeft w:val="0"/>
      <w:marRight w:val="0"/>
      <w:marTop w:val="0"/>
      <w:marBottom w:val="0"/>
      <w:divBdr>
        <w:top w:val="none" w:sz="0" w:space="0" w:color="auto"/>
        <w:left w:val="none" w:sz="0" w:space="0" w:color="auto"/>
        <w:bottom w:val="none" w:sz="0" w:space="0" w:color="auto"/>
        <w:right w:val="none" w:sz="0" w:space="0" w:color="auto"/>
      </w:divBdr>
    </w:div>
    <w:div w:id="1829132495">
      <w:bodyDiv w:val="1"/>
      <w:marLeft w:val="0"/>
      <w:marRight w:val="0"/>
      <w:marTop w:val="0"/>
      <w:marBottom w:val="0"/>
      <w:divBdr>
        <w:top w:val="none" w:sz="0" w:space="0" w:color="auto"/>
        <w:left w:val="none" w:sz="0" w:space="0" w:color="auto"/>
        <w:bottom w:val="none" w:sz="0" w:space="0" w:color="auto"/>
        <w:right w:val="none" w:sz="0" w:space="0" w:color="auto"/>
      </w:divBdr>
    </w:div>
    <w:div w:id="1836534585">
      <w:bodyDiv w:val="1"/>
      <w:marLeft w:val="0"/>
      <w:marRight w:val="0"/>
      <w:marTop w:val="0"/>
      <w:marBottom w:val="0"/>
      <w:divBdr>
        <w:top w:val="none" w:sz="0" w:space="0" w:color="auto"/>
        <w:left w:val="none" w:sz="0" w:space="0" w:color="auto"/>
        <w:bottom w:val="none" w:sz="0" w:space="0" w:color="auto"/>
        <w:right w:val="none" w:sz="0" w:space="0" w:color="auto"/>
      </w:divBdr>
      <w:divsChild>
        <w:div w:id="156314738">
          <w:marLeft w:val="547"/>
          <w:marRight w:val="0"/>
          <w:marTop w:val="86"/>
          <w:marBottom w:val="0"/>
          <w:divBdr>
            <w:top w:val="none" w:sz="0" w:space="0" w:color="auto"/>
            <w:left w:val="none" w:sz="0" w:space="0" w:color="auto"/>
            <w:bottom w:val="none" w:sz="0" w:space="0" w:color="auto"/>
            <w:right w:val="none" w:sz="0" w:space="0" w:color="auto"/>
          </w:divBdr>
        </w:div>
        <w:div w:id="665130832">
          <w:marLeft w:val="547"/>
          <w:marRight w:val="0"/>
          <w:marTop w:val="86"/>
          <w:marBottom w:val="0"/>
          <w:divBdr>
            <w:top w:val="none" w:sz="0" w:space="0" w:color="auto"/>
            <w:left w:val="none" w:sz="0" w:space="0" w:color="auto"/>
            <w:bottom w:val="none" w:sz="0" w:space="0" w:color="auto"/>
            <w:right w:val="none" w:sz="0" w:space="0" w:color="auto"/>
          </w:divBdr>
        </w:div>
        <w:div w:id="803548502">
          <w:marLeft w:val="547"/>
          <w:marRight w:val="0"/>
          <w:marTop w:val="86"/>
          <w:marBottom w:val="0"/>
          <w:divBdr>
            <w:top w:val="none" w:sz="0" w:space="0" w:color="auto"/>
            <w:left w:val="none" w:sz="0" w:space="0" w:color="auto"/>
            <w:bottom w:val="none" w:sz="0" w:space="0" w:color="auto"/>
            <w:right w:val="none" w:sz="0" w:space="0" w:color="auto"/>
          </w:divBdr>
        </w:div>
        <w:div w:id="1234854234">
          <w:marLeft w:val="547"/>
          <w:marRight w:val="0"/>
          <w:marTop w:val="86"/>
          <w:marBottom w:val="0"/>
          <w:divBdr>
            <w:top w:val="none" w:sz="0" w:space="0" w:color="auto"/>
            <w:left w:val="none" w:sz="0" w:space="0" w:color="auto"/>
            <w:bottom w:val="none" w:sz="0" w:space="0" w:color="auto"/>
            <w:right w:val="none" w:sz="0" w:space="0" w:color="auto"/>
          </w:divBdr>
        </w:div>
      </w:divsChild>
    </w:div>
    <w:div w:id="1875384139">
      <w:bodyDiv w:val="1"/>
      <w:marLeft w:val="0"/>
      <w:marRight w:val="0"/>
      <w:marTop w:val="0"/>
      <w:marBottom w:val="0"/>
      <w:divBdr>
        <w:top w:val="none" w:sz="0" w:space="0" w:color="auto"/>
        <w:left w:val="none" w:sz="0" w:space="0" w:color="auto"/>
        <w:bottom w:val="none" w:sz="0" w:space="0" w:color="auto"/>
        <w:right w:val="none" w:sz="0" w:space="0" w:color="auto"/>
      </w:divBdr>
    </w:div>
    <w:div w:id="2025326837">
      <w:bodyDiv w:val="1"/>
      <w:marLeft w:val="0"/>
      <w:marRight w:val="0"/>
      <w:marTop w:val="0"/>
      <w:marBottom w:val="0"/>
      <w:divBdr>
        <w:top w:val="none" w:sz="0" w:space="0" w:color="auto"/>
        <w:left w:val="none" w:sz="0" w:space="0" w:color="auto"/>
        <w:bottom w:val="none" w:sz="0" w:space="0" w:color="auto"/>
        <w:right w:val="none" w:sz="0" w:space="0" w:color="auto"/>
      </w:divBdr>
    </w:div>
    <w:div w:id="2074497798">
      <w:bodyDiv w:val="1"/>
      <w:marLeft w:val="0"/>
      <w:marRight w:val="0"/>
      <w:marTop w:val="0"/>
      <w:marBottom w:val="0"/>
      <w:divBdr>
        <w:top w:val="none" w:sz="0" w:space="0" w:color="auto"/>
        <w:left w:val="none" w:sz="0" w:space="0" w:color="auto"/>
        <w:bottom w:val="none" w:sz="0" w:space="0" w:color="auto"/>
        <w:right w:val="none" w:sz="0" w:space="0" w:color="auto"/>
      </w:divBdr>
    </w:div>
    <w:div w:id="2122338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svg"/><Relationship Id="rId18" Type="http://schemas.openxmlformats.org/officeDocument/2006/relationships/footer" Target="foot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oter" Target="footer5.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8.svg"/><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2" Type="http://schemas.openxmlformats.org/officeDocument/2006/relationships/image" Target="media/image8.svg"/><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2" Type="http://schemas.openxmlformats.org/officeDocument/2006/relationships/image" Target="media/image8.svg"/><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atrizia%20Vousnik\Downloads\JAXForms%20-%20Template%20-%20Konzept.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noFill/>
        <a:ln w="6350">
          <a:noFill/>
        </a:ln>
      </a:spPr>
      <a:bodyPr spcFirstLastPara="0" wrap="square" lIns="91440" tIns="45720" rIns="91440" bIns="45720" anchor="ctr">
        <a:spAutoFit/>
      </a:bodyPr>
      <a:lst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fae8833b-74b1-4a5b-a4eb-eb122ab9e345">
      <UserInfo>
        <DisplayName>Fregelius Mattias</DisplayName>
        <AccountId>13</AccountId>
        <AccountType/>
      </UserInfo>
    </SharedWithUsers>
    <lcf76f155ced4ddcb4097134ff3c332f xmlns="81e2df76-100b-49a1-91eb-0c674eea013c">
      <Terms xmlns="http://schemas.microsoft.com/office/infopath/2007/PartnerControls"/>
    </lcf76f155ced4ddcb4097134ff3c332f>
    <TaxCatchAll xmlns="fae8833b-74b1-4a5b-a4eb-eb122ab9e34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BBBC8F56A34A7448AF9FCFA6F883A0F3" ma:contentTypeVersion="15" ma:contentTypeDescription="Ein neues Dokument erstellen." ma:contentTypeScope="" ma:versionID="8d74b78eb30a6a9f2a0202a21b39d92c">
  <xsd:schema xmlns:xsd="http://www.w3.org/2001/XMLSchema" xmlns:xs="http://www.w3.org/2001/XMLSchema" xmlns:p="http://schemas.microsoft.com/office/2006/metadata/properties" xmlns:ns2="81e2df76-100b-49a1-91eb-0c674eea013c" xmlns:ns3="fae8833b-74b1-4a5b-a4eb-eb122ab9e345" targetNamespace="http://schemas.microsoft.com/office/2006/metadata/properties" ma:root="true" ma:fieldsID="b7080e52154b5ac3fa94313ecc5e7226" ns2:_="" ns3:_="">
    <xsd:import namespace="81e2df76-100b-49a1-91eb-0c674eea013c"/>
    <xsd:import namespace="fae8833b-74b1-4a5b-a4eb-eb122ab9e345"/>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e2df76-100b-49a1-91eb-0c674eea01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Bildmarkierungen" ma:readOnly="false" ma:fieldId="{5cf76f15-5ced-4ddc-b409-7134ff3c332f}" ma:taxonomyMulti="true" ma:sspId="56d2db74-f0ad-4fa9-a76f-033ae2785ced" ma:termSetId="09814cd3-568e-fe90-9814-8d621ff8fb84" ma:anchorId="fba54fb3-c3e1-fe81-a776-ca4b69148c4d" ma:open="true" ma:isKeyword="false">
      <xsd:complexType>
        <xsd:sequence>
          <xsd:element ref="pc:Terms" minOccurs="0" maxOccurs="1"/>
        </xsd:sequence>
      </xsd:complexType>
    </xsd:element>
    <xsd:element name="MediaLengthInSeconds" ma:index="18" nillable="true" ma:displayName="MediaLengthInSeconds" ma:hidden="true" ma:internalName="MediaLengthInSeconds" ma:readOnly="true">
      <xsd:simpleType>
        <xsd:restriction base="dms:Unknow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e8833b-74b1-4a5b-a4eb-eb122ab9e345"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aaf56d96-a090-483d-b58a-c8b07837a264}" ma:internalName="TaxCatchAll" ma:showField="CatchAllData" ma:web="fae8833b-74b1-4a5b-a4eb-eb122ab9e345">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D498D85-BB0F-4C9C-BBFE-F48376B91F75}">
  <ds:schemaRefs>
    <ds:schemaRef ds:uri="http://schemas.openxmlformats.org/officeDocument/2006/bibliography"/>
  </ds:schemaRefs>
</ds:datastoreItem>
</file>

<file path=customXml/itemProps2.xml><?xml version="1.0" encoding="utf-8"?>
<ds:datastoreItem xmlns:ds="http://schemas.openxmlformats.org/officeDocument/2006/customXml" ds:itemID="{3FF490FB-5508-4CEA-B0C4-83FA03251CAD}">
  <ds:schemaRefs>
    <ds:schemaRef ds:uri="http://schemas.microsoft.com/sharepoint/v3/contenttype/forms"/>
  </ds:schemaRefs>
</ds:datastoreItem>
</file>

<file path=customXml/itemProps3.xml><?xml version="1.0" encoding="utf-8"?>
<ds:datastoreItem xmlns:ds="http://schemas.openxmlformats.org/officeDocument/2006/customXml" ds:itemID="{4CA0242D-65CA-46A4-AEDE-40B5CE380643}">
  <ds:schemaRefs>
    <ds:schemaRef ds:uri="http://schemas.microsoft.com/office/2006/metadata/properties"/>
    <ds:schemaRef ds:uri="http://schemas.microsoft.com/office/infopath/2007/PartnerControls"/>
    <ds:schemaRef ds:uri="fae8833b-74b1-4a5b-a4eb-eb122ab9e345"/>
    <ds:schemaRef ds:uri="81e2df76-100b-49a1-91eb-0c674eea013c"/>
  </ds:schemaRefs>
</ds:datastoreItem>
</file>

<file path=customXml/itemProps4.xml><?xml version="1.0" encoding="utf-8"?>
<ds:datastoreItem xmlns:ds="http://schemas.openxmlformats.org/officeDocument/2006/customXml" ds:itemID="{42C667FF-DE97-4090-94AC-F59588226C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e2df76-100b-49a1-91eb-0c674eea013c"/>
    <ds:schemaRef ds:uri="fae8833b-74b1-4a5b-a4eb-eb122ab9e3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4a6500c8-aece-4f95-9ff4-aa2f25229e5c}" enabled="0" method="" siteId="{4a6500c8-aece-4f95-9ff4-aa2f25229e5c}" removed="1"/>
</clbl:labelList>
</file>

<file path=docProps/app.xml><?xml version="1.0" encoding="utf-8"?>
<Properties xmlns="http://schemas.openxmlformats.org/officeDocument/2006/extended-properties" xmlns:vt="http://schemas.openxmlformats.org/officeDocument/2006/docPropsVTypes">
  <Template>JAXForms - Template - Konzept.dotx</Template>
  <TotalTime>0</TotalTime>
  <Pages>4</Pages>
  <Words>708</Words>
  <Characters>4466</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TITEL</vt:lpstr>
    </vt:vector>
  </TitlesOfParts>
  <Manager/>
  <Company>JAXForms AG</Company>
  <LinksUpToDate>false</LinksUpToDate>
  <CharactersWithSpaces>5164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dc:title>
  <dc:subject>KATEGORIE</dc:subject>
  <dc:creator>Patrizia Vousnik</dc:creator>
  <cp:keywords/>
  <dc:description/>
  <cp:lastModifiedBy>TJ Neukomm</cp:lastModifiedBy>
  <cp:revision>14</cp:revision>
  <cp:lastPrinted>2025-09-05T09:15:00Z</cp:lastPrinted>
  <dcterms:created xsi:type="dcterms:W3CDTF">2026-03-27T09:08:00Z</dcterms:created>
  <dcterms:modified xsi:type="dcterms:W3CDTF">2026-06-18T07:15:00Z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0x010100BBBC8F56A34A7448AF9FCFA6F883A0F3</vt:lpwstr>
  </property>
  <property fmtid="{D5CDD505-2E9C-101B-9397-08002B2CF9AE}" pid="3" name="MediaServiceImageTags">
    <vt:lpwstr/>
  </property>
  <property fmtid="{D5CDD505-2E9C-101B-9397-08002B2CF9AE}" pid="4" name="GrammarlyDocumentId">
    <vt:lpwstr>77c8735b8b78c4b32cbac61fe0c07df447bccb3a3818ad3bcc310ab9dc234637</vt:lpwstr>
  </property>
</Properties>
</file>